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Лого в кружке" style="position:absolute;left:0;text-align:left;margin-left:-3.2pt;margin-top:-.6pt;width:156.75pt;height:114.7pt;z-index:251658240;visibility:visible">
            <v:imagedata r:id="rId7" o:title=""/>
          </v:shape>
        </w:pic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43.1pt;margin-top:22.8pt;width:335.25pt;height:28.45pt;z-index:251659264" fillcolor="#c30" stroked="f">
            <v:shadow color="#868686"/>
            <v:textpath style="font-family:&quot;Arial&quot;;font-weight:bold;v-text-kern:t" trim="t" fitpath="t" string="ООО ИВК &quot;Политех-Центр&quot;"/>
          </v:shape>
        </w:pict>
      </w:r>
    </w:p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594A5B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1" o:spid="_x0000_i1025" type="#_x0000_t75" style="width:196.5pt;height:249pt;visibility:visible">
            <v:imagedata r:id="rId8" o:title=""/>
          </v:shape>
        </w:pict>
      </w:r>
    </w:p>
    <w:p w:rsidR="00BE69FB" w:rsidRPr="005D55A6" w:rsidRDefault="00BE69FB" w:rsidP="00A116EB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E69FB" w:rsidRDefault="00BE69FB" w:rsidP="00E052E6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95C1A">
        <w:rPr>
          <w:rFonts w:ascii="Times New Roman" w:hAnsi="Times New Roman"/>
          <w:b/>
          <w:sz w:val="36"/>
          <w:szCs w:val="36"/>
        </w:rPr>
        <w:t xml:space="preserve">Схема водоснабжения и водоотведения </w:t>
      </w:r>
    </w:p>
    <w:p w:rsidR="00BE69FB" w:rsidRDefault="00BE69FB" w:rsidP="00E052E6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Солнечн</w:t>
      </w:r>
      <w:r w:rsidRPr="00395C1A">
        <w:rPr>
          <w:rFonts w:ascii="Times New Roman" w:hAnsi="Times New Roman"/>
          <w:b/>
          <w:sz w:val="36"/>
          <w:szCs w:val="36"/>
        </w:rPr>
        <w:t>ого сельского поселения</w:t>
      </w:r>
    </w:p>
    <w:p w:rsidR="00BE69FB" w:rsidRDefault="00BE69FB" w:rsidP="00E052E6">
      <w:pPr>
        <w:spacing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Сосновского района Челябинской области</w:t>
      </w:r>
    </w:p>
    <w:p w:rsidR="00BE69FB" w:rsidRDefault="00BE69FB" w:rsidP="00E052E6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E69FB" w:rsidRDefault="00BE69FB" w:rsidP="00E052E6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BE69FB" w:rsidRDefault="00BE69FB" w:rsidP="00E052E6"/>
    <w:p w:rsidR="00BE69FB" w:rsidRDefault="00BE69FB" w:rsidP="00E052E6"/>
    <w:p w:rsidR="00BE69FB" w:rsidRDefault="00BE69FB" w:rsidP="00E052E6"/>
    <w:p w:rsidR="00BE69FB" w:rsidRDefault="00BE69FB" w:rsidP="00E052E6"/>
    <w:p w:rsidR="00BE69FB" w:rsidRPr="005D55A6" w:rsidRDefault="00BE69FB" w:rsidP="00E052E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6F6AB1">
        <w:rPr>
          <w:rFonts w:ascii="Times New Roman" w:hAnsi="Times New Roman"/>
          <w:sz w:val="24"/>
          <w:szCs w:val="24"/>
        </w:rPr>
        <w:t>Челябинск, 20</w:t>
      </w:r>
      <w:r>
        <w:rPr>
          <w:noProof/>
          <w:lang w:eastAsia="ru-RU"/>
        </w:rPr>
        <w:pict>
          <v:rect id="_x0000_s1028" style="position:absolute;left:0;text-align:left;margin-left:223.9pt;margin-top:269.65pt;width:20.05pt;height:19.25pt;z-index:251660288;mso-position-horizontal-relative:text;mso-position-vertical-relative:text" strokecolor="white"/>
        </w:pict>
      </w:r>
      <w:r>
        <w:rPr>
          <w:rFonts w:ascii="Times New Roman" w:hAnsi="Times New Roman"/>
          <w:sz w:val="24"/>
          <w:szCs w:val="24"/>
        </w:rPr>
        <w:t>20</w:t>
      </w:r>
      <w:r w:rsidRPr="005D55A6">
        <w:rPr>
          <w:rFonts w:ascii="Times New Roman" w:hAnsi="Times New Roman"/>
          <w:sz w:val="24"/>
          <w:szCs w:val="24"/>
        </w:rPr>
        <w:br w:type="page"/>
      </w:r>
    </w:p>
    <w:p w:rsidR="00BE69FB" w:rsidRPr="004379B4" w:rsidRDefault="00BE69FB" w:rsidP="005D55A6">
      <w:pPr>
        <w:pStyle w:val="TOCHeading"/>
        <w:jc w:val="center"/>
        <w:rPr>
          <w:rFonts w:ascii="Times New Roman" w:hAnsi="Times New Roman"/>
          <w:sz w:val="24"/>
          <w:szCs w:val="24"/>
        </w:rPr>
      </w:pPr>
      <w:r w:rsidRPr="004379B4">
        <w:rPr>
          <w:rFonts w:ascii="Times New Roman" w:hAnsi="Times New Roman"/>
          <w:sz w:val="24"/>
          <w:szCs w:val="24"/>
        </w:rPr>
        <w:t>Оглавление</w:t>
      </w:r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r w:rsidRPr="004379B4">
        <w:rPr>
          <w:rFonts w:ascii="Times New Roman" w:hAnsi="Times New Roman"/>
          <w:sz w:val="24"/>
          <w:szCs w:val="24"/>
        </w:rPr>
        <w:fldChar w:fldCharType="begin"/>
      </w:r>
      <w:r w:rsidRPr="004379B4">
        <w:rPr>
          <w:rFonts w:ascii="Times New Roman" w:hAnsi="Times New Roman"/>
          <w:sz w:val="24"/>
          <w:szCs w:val="24"/>
        </w:rPr>
        <w:instrText xml:space="preserve"> TOC \o "1-3" \h \z \u </w:instrText>
      </w:r>
      <w:r w:rsidRPr="004379B4">
        <w:rPr>
          <w:rFonts w:ascii="Times New Roman" w:hAnsi="Times New Roman"/>
          <w:sz w:val="24"/>
          <w:szCs w:val="24"/>
        </w:rPr>
        <w:fldChar w:fldCharType="separate"/>
      </w:r>
      <w:hyperlink w:anchor="_Toc375324346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ВВЕДЕНИЕ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_Toc375324346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47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Глава 1 Схема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_Toc375324347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48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1 Общие сведения о Солнечном сельском поселении Сосновского района Челябинской области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_Toc375324348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49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2 Существующее положение в сфере водоснабжения муниципального образования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_Toc375324349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0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2.1 Описание структуры и функционирования системы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_Toc375324350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1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2.2 Сведения о наличии приборов учета воды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_Toc375324351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14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2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2.3 Описание существующих технических и технологических проблем в системах водоснабжения поселения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_Toc375324352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3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  <w:lang w:eastAsia="ru-RU"/>
          </w:rPr>
          <w:t>3 Существующие балансы производительности сооружений системы водоснабжения и потребления воды и удельное водопотребление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_Toc375324353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16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4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4 Перспективное потребление коммунальных ресурсов в сфере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_Toc375324354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5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4.1 Прогноз перспективной застройки и численности населения Солнечного сельского поселения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_Toc375324355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6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4.2 Прогноз перспективного расхода воды потребителями Солнечного сельского поселения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_Toc375324356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7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5 Предложения по строительству, реконструкции и модернизации объектов систем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_Toc375324357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25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8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6 Экологические аспекты мероприятий по строительству и реконструкции объектов централизованной системы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_Toc375324358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59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7 Оценка капитальных вложений в новое строительство, реконструкцию и модернизацию объектов централизованных систем водоснабжения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_Toc375324359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30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0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Глава 2 Схема водоотведения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_Toc375324360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1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1 Существующие положения в сфере водоотведения муниципального образования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_Toc375324361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2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1.1 Описание структуры и функционирования системы водоотведения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_Toc375324362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3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1.2 Описание существующих технических и технологических проблем в системах водоснабжения поселения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_Toc375324363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35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4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2 Существующие балансы производительности сооружений системы водоотведения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_Toc375324364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36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5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3 Перспективные расчетные расходы сточных вод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_Toc375324365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39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6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_Toc375324366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40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4379B4" w:rsidRDefault="00BE69FB">
      <w:pPr>
        <w:pStyle w:val="TOC1"/>
        <w:tabs>
          <w:tab w:val="right" w:leader="dot" w:pos="9345"/>
        </w:tabs>
        <w:rPr>
          <w:rFonts w:ascii="Times New Roman" w:hAnsi="Times New Roman"/>
          <w:noProof/>
          <w:sz w:val="24"/>
          <w:szCs w:val="24"/>
          <w:lang w:eastAsia="ru-RU"/>
        </w:rPr>
      </w:pPr>
      <w:hyperlink w:anchor="_Toc375324367" w:history="1">
        <w:r w:rsidRPr="004379B4">
          <w:rPr>
            <w:rStyle w:val="Hyperlink"/>
            <w:rFonts w:ascii="Times New Roman" w:hAnsi="Times New Roman"/>
            <w:noProof/>
            <w:sz w:val="24"/>
            <w:szCs w:val="24"/>
          </w:rPr>
          <w:t>5 Экологические аспекты мероприятий по строительству и реконструкции объектов централизованной системы водоотведения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_Toc375324367 \h </w:instrText>
        </w:r>
        <w:r w:rsidRPr="00CF351F">
          <w:rPr>
            <w:rFonts w:ascii="Times New Roman" w:hAnsi="Times New Roman"/>
            <w:noProof/>
            <w:sz w:val="24"/>
            <w:szCs w:val="24"/>
          </w:rPr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webHidden/>
            <w:sz w:val="24"/>
            <w:szCs w:val="24"/>
          </w:rPr>
          <w:t>41</w:t>
        </w:r>
        <w:r w:rsidRPr="004379B4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E69FB" w:rsidRPr="005D55A6" w:rsidRDefault="00BE69FB">
      <w:pPr>
        <w:rPr>
          <w:rFonts w:ascii="Times New Roman" w:hAnsi="Times New Roman"/>
          <w:sz w:val="24"/>
          <w:szCs w:val="24"/>
        </w:rPr>
      </w:pPr>
      <w:r w:rsidRPr="004379B4">
        <w:rPr>
          <w:rFonts w:ascii="Times New Roman" w:hAnsi="Times New Roman"/>
          <w:sz w:val="24"/>
          <w:szCs w:val="24"/>
        </w:rPr>
        <w:fldChar w:fldCharType="end"/>
      </w:r>
    </w:p>
    <w:p w:rsidR="00BE69FB" w:rsidRDefault="00BE69FB" w:rsidP="00CE7F1D">
      <w:pPr>
        <w:rPr>
          <w:color w:val="365F91"/>
        </w:rPr>
      </w:pPr>
      <w:r>
        <w:br w:type="page"/>
      </w:r>
    </w:p>
    <w:p w:rsidR="00BE69FB" w:rsidRPr="005D55A6" w:rsidRDefault="00BE69FB" w:rsidP="00A116EB">
      <w:pPr>
        <w:pStyle w:val="Heading1"/>
        <w:jc w:val="center"/>
        <w:rPr>
          <w:rFonts w:ascii="Times New Roman" w:hAnsi="Times New Roman"/>
          <w:sz w:val="24"/>
          <w:szCs w:val="24"/>
        </w:rPr>
      </w:pPr>
      <w:bookmarkStart w:id="0" w:name="_Toc375324346"/>
      <w:r w:rsidRPr="005D55A6">
        <w:rPr>
          <w:rFonts w:ascii="Times New Roman" w:hAnsi="Times New Roman"/>
          <w:sz w:val="24"/>
          <w:szCs w:val="24"/>
        </w:rPr>
        <w:t>ВВЕДЕНИЕ</w:t>
      </w:r>
      <w:bookmarkEnd w:id="0"/>
    </w:p>
    <w:p w:rsidR="00BE69FB" w:rsidRPr="005D55A6" w:rsidRDefault="00BE69FB" w:rsidP="005D55A6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Схема водоснабжения и водоотведения Солнечного сельского поселения на период до 2024 года  разработана на основании следующих документов:</w:t>
      </w:r>
    </w:p>
    <w:p w:rsidR="00BE69FB" w:rsidRPr="005D55A6" w:rsidRDefault="00BE69FB" w:rsidP="005D55A6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технического задания, утверждённого Главой администрации Солнечного сельского поселения Сосновского района Челябинской области;</w:t>
      </w:r>
    </w:p>
    <w:p w:rsidR="00BE69FB" w:rsidRPr="005D55A6" w:rsidRDefault="00BE69FB" w:rsidP="005D55A6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Схемы территориального планирования Сосновского муниципального района Челябинской области;</w:t>
      </w:r>
    </w:p>
    <w:p w:rsidR="00BE69FB" w:rsidRPr="005D55A6" w:rsidRDefault="00BE69FB" w:rsidP="005D55A6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федерального закона от 07.12.2011 №416-Ф3 (ред. от 30.12.2012) «О водоснабжении и водоотведении»;</w:t>
      </w:r>
    </w:p>
    <w:p w:rsidR="00BE69FB" w:rsidRPr="005D55A6" w:rsidRDefault="00BE69FB" w:rsidP="005D55A6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постановления Правительства РФ от 05.09.2013 №782 «О схемах водоснабжения и водоотведения»; </w:t>
      </w:r>
    </w:p>
    <w:p w:rsidR="00BE69FB" w:rsidRPr="005D55A6" w:rsidRDefault="00BE69FB" w:rsidP="005D55A6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водного кодекса Российской Федерации.</w:t>
      </w:r>
    </w:p>
    <w:p w:rsidR="00BE69FB" w:rsidRPr="005D55A6" w:rsidRDefault="00BE69FB" w:rsidP="005D55A6">
      <w:pPr>
        <w:pStyle w:val="14"/>
      </w:pPr>
      <w:r w:rsidRPr="005D55A6">
        <w:t>Схема водоснабжения и водоотведения содержит: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5D55A6">
        <w:rPr>
          <w:rFonts w:ascii="Times New Roman" w:hAnsi="Times New Roman"/>
          <w:sz w:val="24"/>
          <w:szCs w:val="24"/>
          <w:lang w:eastAsia="ru-RU"/>
        </w:rPr>
        <w:t>бщие сведения о сельском поселени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5D55A6">
        <w:rPr>
          <w:rFonts w:ascii="Times New Roman" w:hAnsi="Times New Roman"/>
          <w:sz w:val="24"/>
          <w:szCs w:val="24"/>
          <w:lang w:eastAsia="ru-RU"/>
        </w:rPr>
        <w:t>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основные направления, принципы, задачи и целевые показатели развития централизованных систем водоснабжения и водоотведения;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прогнозные балансы потребления горячей, питьевой, технической воды, количества и состава сточных вод, сроком не менее чем на 10 лет </w:t>
      </w:r>
      <w:r w:rsidRPr="005D55A6">
        <w:rPr>
          <w:rFonts w:ascii="Times New Roman" w:hAnsi="Times New Roman"/>
          <w:sz w:val="24"/>
          <w:szCs w:val="24"/>
          <w:lang w:eastAsia="ru-RU"/>
        </w:rPr>
        <w:br/>
        <w:t>с учетом различных сценариев развития поселения;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зоны централизованного и нецентрализованного водоснабжения и перечень централизованных систем водоснабжения и водоотведения;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карты (схемы) планируемого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/>
          <w:sz w:val="24"/>
          <w:szCs w:val="24"/>
          <w:lang w:eastAsia="ru-RU"/>
        </w:rPr>
        <w:br/>
        <w:t>и (или) водоотведения;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границы планируемых зон размещения объектов централизованных систем горячего водоснабжения, холодного водоснабжения </w:t>
      </w:r>
      <w:r w:rsidRPr="005D55A6">
        <w:rPr>
          <w:rFonts w:ascii="Times New Roman" w:hAnsi="Times New Roman"/>
          <w:sz w:val="24"/>
          <w:szCs w:val="24"/>
          <w:lang w:eastAsia="ru-RU"/>
        </w:rPr>
        <w:br/>
        <w:t>и (или) водоотведения;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перечень основных мероприятий по реализации схем водоснабжения и водоотведения в разбивке по годам, включая технические обоснования этих мероприятий и оценку стоимости их реализации;</w:t>
      </w:r>
    </w:p>
    <w:p w:rsidR="00BE69FB" w:rsidRPr="005D55A6" w:rsidRDefault="00BE69FB" w:rsidP="005D55A6">
      <w:pPr>
        <w:pStyle w:val="NoSpacing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сведения о выводе объектов централизованной системы водоснабжения  и водоотведения из эксплуатации.</w:t>
      </w:r>
    </w:p>
    <w:p w:rsidR="00BE69FB" w:rsidRPr="005D55A6" w:rsidRDefault="00BE69FB" w:rsidP="005D55A6">
      <w:pPr>
        <w:pStyle w:val="14"/>
      </w:pPr>
      <w:r w:rsidRPr="005D55A6">
        <w:t xml:space="preserve">Схема содержит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обеспечению комфортных и безопасных условий для проживания людей в Солнечном сельском поселении Сосновского района Челябинской области. </w:t>
      </w:r>
    </w:p>
    <w:p w:rsidR="00BE69FB" w:rsidRPr="005D55A6" w:rsidRDefault="00BE69FB" w:rsidP="005D55A6">
      <w:pPr>
        <w:pStyle w:val="14"/>
      </w:pPr>
      <w:r w:rsidRPr="005D55A6">
        <w:t>Основные цели схемы водоснабжения и водоотведения:</w:t>
      </w:r>
    </w:p>
    <w:p w:rsidR="00BE69FB" w:rsidRPr="005D55A6" w:rsidRDefault="00BE69FB" w:rsidP="005D55A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обеспечение развития систем централизованного водоснабжения и водоотведения для существующего и нового строительства жилищного фонда, а также объектов социально-культурного и образовательного назначения в период до 2024 года; </w:t>
      </w:r>
    </w:p>
    <w:p w:rsidR="00BE69FB" w:rsidRPr="005D55A6" w:rsidRDefault="00BE69FB" w:rsidP="005D55A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повышение качества и надёжности функционирования системы водоснабжения и водоотведения с сохранением приемлемости действующей ценовой политики; </w:t>
      </w:r>
    </w:p>
    <w:p w:rsidR="00BE69FB" w:rsidRPr="005D55A6" w:rsidRDefault="00BE69FB" w:rsidP="005D55A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повышение качества питьевой воды, поступающей к потребителям; </w:t>
      </w:r>
    </w:p>
    <w:p w:rsidR="00BE69FB" w:rsidRPr="005D55A6" w:rsidRDefault="00BE69FB" w:rsidP="005D55A6">
      <w:pPr>
        <w:pStyle w:val="NoSpacing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обеспечение экологически безопасного отведения стоков и их очистку, соответствующую экологическим нормативам.</w:t>
      </w:r>
    </w:p>
    <w:p w:rsidR="00BE69FB" w:rsidRPr="005D55A6" w:rsidRDefault="00BE69FB" w:rsidP="005D55A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5D55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br w:type="page"/>
      </w:r>
    </w:p>
    <w:p w:rsidR="00BE69FB" w:rsidRPr="005D55A6" w:rsidRDefault="00BE69FB" w:rsidP="005D55A6">
      <w:pPr>
        <w:pStyle w:val="Heading1"/>
        <w:spacing w:line="360" w:lineRule="auto"/>
        <w:rPr>
          <w:rFonts w:ascii="Times New Roman" w:hAnsi="Times New Roman"/>
          <w:sz w:val="24"/>
          <w:szCs w:val="24"/>
        </w:rPr>
      </w:pPr>
      <w:bookmarkStart w:id="1" w:name="_Toc375324347"/>
      <w:r w:rsidRPr="005D55A6">
        <w:rPr>
          <w:rFonts w:ascii="Times New Roman" w:hAnsi="Times New Roman"/>
          <w:sz w:val="24"/>
          <w:szCs w:val="24"/>
        </w:rPr>
        <w:t>Глава 1 Схема водоснабжения</w:t>
      </w:r>
      <w:bookmarkEnd w:id="1"/>
    </w:p>
    <w:p w:rsidR="00BE69FB" w:rsidRPr="005D55A6" w:rsidRDefault="00BE69FB" w:rsidP="005D55A6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" w:name="_Toc375324348"/>
      <w:r w:rsidRPr="005D55A6">
        <w:rPr>
          <w:rFonts w:ascii="Times New Roman" w:hAnsi="Times New Roman"/>
          <w:sz w:val="24"/>
          <w:szCs w:val="24"/>
        </w:rPr>
        <w:t>1 Общие сведения о Солнечном сельском поселении Сосновского района Челябинской области</w:t>
      </w:r>
      <w:bookmarkEnd w:id="2"/>
    </w:p>
    <w:p w:rsidR="00BE69FB" w:rsidRPr="005D55A6" w:rsidRDefault="00BE69FB" w:rsidP="005D55A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Солнечное сельское поселение расположено в Сосновском районе Челябинской области и включает в себя 4 населенных пункта:</w:t>
      </w:r>
    </w:p>
    <w:p w:rsidR="00BE69FB" w:rsidRPr="005D55A6" w:rsidRDefault="00BE69FB" w:rsidP="005D55A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Солнечный – Административный центр</w:t>
      </w:r>
      <w:r>
        <w:rPr>
          <w:rFonts w:ascii="Times New Roman" w:hAnsi="Times New Roman"/>
          <w:sz w:val="24"/>
          <w:szCs w:val="24"/>
        </w:rPr>
        <w:t>;</w:t>
      </w:r>
    </w:p>
    <w:p w:rsidR="00BE69FB" w:rsidRPr="005D55A6" w:rsidRDefault="00BE69FB" w:rsidP="005D55A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Нагорный</w:t>
      </w:r>
      <w:r>
        <w:rPr>
          <w:rFonts w:ascii="Times New Roman" w:hAnsi="Times New Roman"/>
          <w:sz w:val="24"/>
          <w:szCs w:val="24"/>
        </w:rPr>
        <w:t>;</w:t>
      </w:r>
    </w:p>
    <w:p w:rsidR="00BE69FB" w:rsidRPr="005D55A6" w:rsidRDefault="00BE69FB" w:rsidP="005D55A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Сагаусты</w:t>
      </w:r>
      <w:r>
        <w:rPr>
          <w:rFonts w:ascii="Times New Roman" w:hAnsi="Times New Roman"/>
          <w:sz w:val="24"/>
          <w:szCs w:val="24"/>
        </w:rPr>
        <w:t>;</w:t>
      </w:r>
    </w:p>
    <w:p w:rsidR="00BE69FB" w:rsidRPr="005D55A6" w:rsidRDefault="00BE69FB" w:rsidP="005D55A6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Полянный</w:t>
      </w:r>
      <w:r>
        <w:rPr>
          <w:rFonts w:ascii="Times New Roman" w:hAnsi="Times New Roman"/>
          <w:sz w:val="24"/>
          <w:szCs w:val="24"/>
        </w:rPr>
        <w:t>.</w:t>
      </w:r>
    </w:p>
    <w:p w:rsidR="00BE69FB" w:rsidRPr="005D55A6" w:rsidRDefault="00BE69FB" w:rsidP="005D55A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Расположение населенных пунктов Солнечного сельского поселения представлено на рисунке 1.1.</w:t>
      </w:r>
    </w:p>
    <w:p w:rsidR="00BE69FB" w:rsidRPr="005D55A6" w:rsidRDefault="00BE69FB" w:rsidP="004D1E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5D55A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26" type="#_x0000_t75" style="width:361.5pt;height:330pt;visibility:visible">
            <v:imagedata r:id="rId9" o:title="" cropright="1633f"/>
          </v:shape>
        </w:pict>
      </w:r>
    </w:p>
    <w:p w:rsidR="00BE69FB" w:rsidRPr="005D55A6" w:rsidRDefault="00BE69FB" w:rsidP="005D55A6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Рисунок 1.1 – Расположение населенных пунктов Солнечного сельского поселения</w:t>
      </w:r>
    </w:p>
    <w:p w:rsidR="00BE69FB" w:rsidRPr="005D55A6" w:rsidRDefault="00BE69FB" w:rsidP="005D55A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5D55A6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sz w:val="24"/>
          <w:szCs w:val="24"/>
        </w:rPr>
        <w:t xml:space="preserve">В геоморфологическом отношении территория района представляет собой пенепленизированную холмисто-увалистую равнину с абсолютными отметками поверхности  210-238 м. Грунтовые воды залегают на глубине более от 3,0 до 11,0 м. </w:t>
      </w:r>
      <w:r w:rsidRPr="005D55A6">
        <w:rPr>
          <w:rStyle w:val="Strong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Административный центр Солнечного сельского поселения Сосновского района</w:t>
      </w:r>
      <w:r w:rsidRPr="005D55A6">
        <w:rPr>
          <w:rStyle w:val="apple-converted-space"/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 </w:t>
      </w: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– п. Солнечный расположен в 20 км севернее города Челябинска 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</w:t>
      </w: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18 км от районного центра с.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Долгодеревенское. Общая площадь Солнечного сельского поселения – 173 гектара:</w:t>
      </w:r>
    </w:p>
    <w:p w:rsidR="00BE69FB" w:rsidRPr="005D55A6" w:rsidRDefault="00BE69FB" w:rsidP="005D55A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п. Солнечный – 90 гектар;</w:t>
      </w:r>
    </w:p>
    <w:p w:rsidR="00BE69FB" w:rsidRPr="005D55A6" w:rsidRDefault="00BE69FB" w:rsidP="005D55A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п. Нагорный – 47 гектар;</w:t>
      </w:r>
    </w:p>
    <w:p w:rsidR="00BE69FB" w:rsidRPr="005D55A6" w:rsidRDefault="00BE69FB" w:rsidP="005D55A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п. Полянный – 20 гектар;</w:t>
      </w:r>
    </w:p>
    <w:p w:rsidR="00BE69FB" w:rsidRDefault="00BE69FB" w:rsidP="00E052E6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п. Сагаусты – 16 гектар.</w:t>
      </w:r>
    </w:p>
    <w:p w:rsidR="00BE69FB" w:rsidRPr="00E052E6" w:rsidRDefault="00BE69FB" w:rsidP="00E052E6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052E6">
        <w:rPr>
          <w:rFonts w:ascii="Times New Roman" w:hAnsi="Times New Roman"/>
          <w:sz w:val="24"/>
          <w:szCs w:val="24"/>
        </w:rPr>
        <w:t>Распределение</w:t>
      </w:r>
      <w:r w:rsidRPr="00E052E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земель Солнечного сельского поселения представлено на рисунке 1.2.</w:t>
      </w:r>
    </w:p>
    <w:p w:rsidR="00BE69FB" w:rsidRPr="005D55A6" w:rsidRDefault="00BE69FB" w:rsidP="005D55A6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94A5B"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Диаграмма 1" o:spid="_x0000_i1027" type="#_x0000_t75" style="width:405pt;height:268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">
            <v:imagedata r:id="rId10" o:title="" cropbottom="-12f"/>
            <o:lock v:ext="edit" aspectratio="f"/>
          </v:shape>
        </w:pict>
      </w:r>
    </w:p>
    <w:p w:rsidR="00BE69FB" w:rsidRPr="005D55A6" w:rsidRDefault="00BE69FB" w:rsidP="00614BB8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Рисунок 1.2 – Распределение земель Солнечного сельского поселения</w:t>
      </w:r>
    </w:p>
    <w:p w:rsidR="00BE69FB" w:rsidRDefault="00BE69FB" w:rsidP="005D55A6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BE69FB" w:rsidRPr="005D55A6" w:rsidRDefault="00BE69FB" w:rsidP="005D55A6">
      <w:pPr>
        <w:spacing w:after="0" w:line="36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D55A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Общая численность Солнечного сельского поселения 1899 человек:</w:t>
      </w:r>
    </w:p>
    <w:p w:rsidR="00BE69FB" w:rsidRPr="005D55A6" w:rsidRDefault="00BE69FB" w:rsidP="005D55A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Солнечный – население 1162 человека;</w:t>
      </w:r>
    </w:p>
    <w:p w:rsidR="00BE69FB" w:rsidRPr="005D55A6" w:rsidRDefault="00BE69FB" w:rsidP="005D55A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Нагорный – население 406 человек;</w:t>
      </w:r>
    </w:p>
    <w:p w:rsidR="00BE69FB" w:rsidRPr="005D55A6" w:rsidRDefault="00BE69FB" w:rsidP="005D55A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Полянный – население 226 человек;</w:t>
      </w:r>
    </w:p>
    <w:p w:rsidR="00BE69FB" w:rsidRPr="005D55A6" w:rsidRDefault="00BE69FB" w:rsidP="005D55A6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п. Сагаусты – население 105 человек.</w:t>
      </w:r>
    </w:p>
    <w:p w:rsidR="00BE69FB" w:rsidRPr="005D55A6" w:rsidRDefault="00BE69FB" w:rsidP="00E052E6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численности населения по населенным пунктам Солнечного сельского поселения представлено на рисунке 1.3.</w:t>
      </w:r>
    </w:p>
    <w:p w:rsidR="00BE69FB" w:rsidRPr="005D55A6" w:rsidRDefault="00BE69FB" w:rsidP="00614BB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2" o:spid="_x0000_i1028" type="#_x0000_t75" style="width:422.25pt;height:25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">
            <v:imagedata r:id="rId11" o:title=""/>
            <o:lock v:ext="edit" aspectratio="f"/>
          </v:shape>
        </w:pict>
      </w:r>
    </w:p>
    <w:p w:rsidR="00BE69FB" w:rsidRPr="005D55A6" w:rsidRDefault="00BE69FB" w:rsidP="00614BB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Рисунок 1.3 – Распределение численности населения по населенным пунктам</w:t>
      </w: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331A49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По рисунку 1.3 видно, что основная часть населения проживает в п. Солнечный. </w:t>
      </w:r>
    </w:p>
    <w:p w:rsidR="00BE69FB" w:rsidRPr="005D55A6" w:rsidRDefault="00BE69FB" w:rsidP="00331A49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Солнечное</w:t>
      </w:r>
      <w:r w:rsidRPr="00EF3863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>сельское поселение включает:</w:t>
      </w:r>
    </w:p>
    <w:p w:rsidR="00BE69FB" w:rsidRPr="00614BB8" w:rsidRDefault="00BE69FB" w:rsidP="00614BB8">
      <w:pPr>
        <w:spacing w:after="0" w:line="360" w:lineRule="auto"/>
        <w:jc w:val="both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614BB8">
        <w:rPr>
          <w:rFonts w:ascii="Times New Roman" w:hAnsi="Times New Roman"/>
          <w:i/>
          <w:sz w:val="24"/>
          <w:szCs w:val="24"/>
        </w:rPr>
        <w:t xml:space="preserve">1. </w:t>
      </w:r>
      <w:r w:rsidRPr="00614BB8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Поселок  Солнечный  - 427 хозяйств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 xml:space="preserve">На </w:t>
      </w:r>
      <w:r w:rsidRPr="00396434">
        <w:rPr>
          <w:rFonts w:ascii="Times New Roman" w:hAnsi="Times New Roman"/>
          <w:sz w:val="24"/>
          <w:szCs w:val="24"/>
        </w:rPr>
        <w:t>территории</w:t>
      </w:r>
      <w:r w:rsidRPr="00396434">
        <w:rPr>
          <w:rFonts w:ascii="Times New Roman" w:hAnsi="Times New Roman"/>
          <w:color w:val="000000"/>
          <w:sz w:val="24"/>
        </w:rPr>
        <w:t xml:space="preserve"> находятся следующие организации: </w:t>
      </w:r>
      <w:r>
        <w:rPr>
          <w:rFonts w:ascii="Times New Roman" w:hAnsi="Times New Roman"/>
          <w:color w:val="000000"/>
          <w:sz w:val="24"/>
        </w:rPr>
        <w:t>ОО</w:t>
      </w:r>
      <w:r w:rsidRPr="00396434">
        <w:rPr>
          <w:rFonts w:ascii="Times New Roman" w:hAnsi="Times New Roman"/>
          <w:color w:val="000000"/>
          <w:sz w:val="24"/>
        </w:rPr>
        <w:t xml:space="preserve">О АФ «Солнечный», общеобразовательная школа,  школа искусств,  библиотека, детский сад №14, </w:t>
      </w:r>
      <w:r>
        <w:rPr>
          <w:rFonts w:ascii="Times New Roman" w:hAnsi="Times New Roman"/>
          <w:color w:val="000000"/>
          <w:sz w:val="24"/>
        </w:rPr>
        <w:t>дом культуры</w:t>
      </w:r>
      <w:r w:rsidRPr="00396434">
        <w:rPr>
          <w:rFonts w:ascii="Times New Roman" w:hAnsi="Times New Roman"/>
          <w:color w:val="000000"/>
          <w:sz w:val="24"/>
        </w:rPr>
        <w:t>, медицинское учреждение -  амбулатория, аптека, почта, спортивный клуб, магазины, торговые павильоны.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>Для отопления зданий используется газовая котельная, частный сектор газифицирован на 80%, имеется уличное освещение. Внутри поселковые дороги с твердым покрытием -3,9 км.</w:t>
      </w:r>
    </w:p>
    <w:p w:rsidR="00BE69FB" w:rsidRPr="00614BB8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2. Поселок Нагорный – 132 хозяйства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>На территории находятся: ФАП, торговые павильоны.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>Поселок газифицирован на 90%. Уличное освещение организовано частично. Внутри поселковые дороги с твердым покрытием - 1,2 км.</w:t>
      </w:r>
    </w:p>
    <w:p w:rsidR="00BE69FB" w:rsidRPr="00614BB8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3. Поселок Сагаусты – 42 хозяйства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>На территории  имеется - магазин.</w:t>
      </w:r>
    </w:p>
    <w:p w:rsidR="00BE69FB" w:rsidRPr="00396434" w:rsidRDefault="00BE69FB" w:rsidP="00396434">
      <w:pPr>
        <w:spacing w:after="0" w:line="360" w:lineRule="auto"/>
        <w:ind w:firstLine="397"/>
        <w:jc w:val="both"/>
        <w:rPr>
          <w:rFonts w:ascii="Times New Roman" w:hAnsi="Times New Roman"/>
          <w:color w:val="000000"/>
          <w:sz w:val="24"/>
        </w:rPr>
      </w:pPr>
      <w:r w:rsidRPr="00396434">
        <w:rPr>
          <w:rFonts w:ascii="Times New Roman" w:hAnsi="Times New Roman"/>
          <w:color w:val="000000"/>
          <w:sz w:val="24"/>
        </w:rPr>
        <w:t xml:space="preserve">Поселок </w:t>
      </w:r>
      <w:r>
        <w:rPr>
          <w:rFonts w:ascii="Times New Roman" w:hAnsi="Times New Roman"/>
          <w:color w:val="000000"/>
          <w:sz w:val="24"/>
        </w:rPr>
        <w:t>газифицирован.</w:t>
      </w:r>
    </w:p>
    <w:p w:rsidR="00BE69FB" w:rsidRPr="00614BB8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</w:rPr>
      </w:pPr>
      <w:r w:rsidRPr="00614BB8">
        <w:rPr>
          <w:i/>
          <w:color w:val="000000"/>
        </w:rPr>
        <w:t>4. Поселок Полянный – 72 хозяйства</w:t>
      </w: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На территории  имеется  -  магазин.</w:t>
      </w:r>
    </w:p>
    <w:p w:rsidR="00BE69FB" w:rsidRPr="005D55A6" w:rsidRDefault="00BE69FB" w:rsidP="007F22B1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</w:rPr>
      </w:pPr>
      <w:r w:rsidRPr="005D55A6">
        <w:rPr>
          <w:color w:val="000000"/>
        </w:rPr>
        <w:t>Поселок не газифицирован</w:t>
      </w:r>
      <w:r>
        <w:rPr>
          <w:color w:val="000000"/>
        </w:rPr>
        <w:t>, разрабатывается проект на газификацию поселка.</w:t>
      </w:r>
    </w:p>
    <w:p w:rsidR="00BE69FB" w:rsidRPr="005D55A6" w:rsidRDefault="00BE69FB" w:rsidP="00614BB8">
      <w:pPr>
        <w:pStyle w:val="Heading1"/>
        <w:spacing w:line="360" w:lineRule="auto"/>
        <w:jc w:val="center"/>
        <w:rPr>
          <w:rFonts w:ascii="Times New Roman" w:hAnsi="Times New Roman"/>
          <w:sz w:val="24"/>
          <w:szCs w:val="24"/>
        </w:rPr>
      </w:pPr>
      <w:bookmarkStart w:id="3" w:name="_Toc375324349"/>
      <w:r w:rsidRPr="005D55A6">
        <w:rPr>
          <w:rFonts w:ascii="Times New Roman" w:hAnsi="Times New Roman"/>
          <w:sz w:val="24"/>
          <w:szCs w:val="24"/>
        </w:rPr>
        <w:t>2 Существующее положение в сфере водоснабжения муниципального образования</w:t>
      </w:r>
      <w:bookmarkEnd w:id="3"/>
    </w:p>
    <w:p w:rsidR="00BE69FB" w:rsidRPr="005D55A6" w:rsidRDefault="00BE69FB" w:rsidP="00614BB8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4" w:name="_Toc375324350"/>
      <w:r w:rsidRPr="005D55A6">
        <w:rPr>
          <w:rFonts w:ascii="Times New Roman" w:hAnsi="Times New Roman"/>
          <w:sz w:val="24"/>
          <w:szCs w:val="24"/>
        </w:rPr>
        <w:t>2.1 Описание структуры и функционирования системы водоснабжения</w:t>
      </w:r>
      <w:bookmarkEnd w:id="4"/>
    </w:p>
    <w:p w:rsidR="00BE69FB" w:rsidRPr="005D55A6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Источником водоснабжения абонентов Солнечного сельского поселения являются подземные артезианские воды.</w:t>
      </w:r>
    </w:p>
    <w:p w:rsidR="00BE69FB" w:rsidRPr="005D55A6" w:rsidRDefault="00BE69FB" w:rsidP="003A6D6A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/>
          <w:sz w:val="24"/>
          <w:szCs w:val="24"/>
        </w:rPr>
        <w:t>объекты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централизованных систем водоснабжения являются муниципальной собственностью поселения. В настоящее время обслуживание систем водоснабжения Солнечного сельского поселения производят: </w:t>
      </w:r>
      <w:r>
        <w:rPr>
          <w:rFonts w:ascii="Times New Roman" w:hAnsi="Times New Roman"/>
          <w:sz w:val="24"/>
          <w:szCs w:val="24"/>
          <w:lang w:eastAsia="ru-RU"/>
        </w:rPr>
        <w:t>МУП «ЖКХ Солнечное»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- п. Солнечный и п. Нагорный, п. Полянный. В п. Сагаусты нет централизованной системы водоснабжения, поэтому водоснабжение осуществляется за счет частных колодцев и скважин. </w:t>
      </w:r>
    </w:p>
    <w:p w:rsidR="00BE69FB" w:rsidRDefault="00BE69FB" w:rsidP="00EA4C86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Общая прот</w:t>
      </w:r>
      <w:r>
        <w:rPr>
          <w:rFonts w:ascii="Times New Roman" w:hAnsi="Times New Roman"/>
          <w:sz w:val="24"/>
          <w:szCs w:val="24"/>
          <w:lang w:eastAsia="ru-RU"/>
        </w:rPr>
        <w:t>яженность водопроводных сетей 10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км. Количество подключенных абонентов: 432 </w:t>
      </w:r>
      <w:r w:rsidRPr="007D33AE">
        <w:rPr>
          <w:rFonts w:ascii="Times New Roman" w:hAnsi="Times New Roman"/>
          <w:sz w:val="24"/>
          <w:szCs w:val="24"/>
          <w:lang w:eastAsia="ru-RU"/>
        </w:rPr>
        <w:t>квартиры.</w:t>
      </w:r>
    </w:p>
    <w:p w:rsidR="00BE69FB" w:rsidRDefault="00BE69FB" w:rsidP="00EA4C86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</w:rPr>
        <w:t xml:space="preserve">На территории Солнечного сельского поселения функционирует 3 системы централизованного водоснабжения, зоны действия которых определяются в зависимости от расположения и количества подключенных абонентов в границах населенного пункта. </w:t>
      </w:r>
    </w:p>
    <w:p w:rsidR="00BE69FB" w:rsidRDefault="00BE69FB" w:rsidP="00EA4C86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Для целей противопожарного водоснабжения на территории ССП имеются пожарные гидранты, забор воды производится из водопроводной сети насосами.</w:t>
      </w:r>
    </w:p>
    <w:p w:rsidR="00BE69FB" w:rsidRDefault="00BE69FB" w:rsidP="006B6CAA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Бесхозяйных водопроводных сетей на территории ССП не выявлено.</w:t>
      </w:r>
    </w:p>
    <w:p w:rsidR="00BE69FB" w:rsidRDefault="00BE69FB" w:rsidP="004776F3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Система диспетчерского контроля и регулирования параметров водоснабжения не внедрена. Наблюдается низкий уровень автоматизации водозаборных сооружений.</w:t>
      </w:r>
    </w:p>
    <w:p w:rsidR="00BE69FB" w:rsidRPr="005D55A6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D55A6">
        <w:rPr>
          <w:rFonts w:ascii="Times New Roman" w:hAnsi="Times New Roman"/>
          <w:b/>
          <w:sz w:val="24"/>
          <w:szCs w:val="24"/>
        </w:rPr>
        <w:t>Система водоснабжения п. Солнечный</w:t>
      </w: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Солнечный функционирует централизованная система водоснабжения. </w:t>
      </w:r>
    </w:p>
    <w:p w:rsidR="00BE69FB" w:rsidRDefault="00BE69FB" w:rsidP="006061B0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Pr="005D55A6">
        <w:t>пос</w:t>
      </w:r>
      <w:r>
        <w:t>елка</w:t>
      </w:r>
      <w:r w:rsidRPr="005D55A6">
        <w:t xml:space="preserve"> </w:t>
      </w:r>
      <w:r>
        <w:t xml:space="preserve">осуществляется по </w:t>
      </w:r>
      <w:r w:rsidRPr="005D55A6">
        <w:rPr>
          <w:color w:val="000000"/>
        </w:rPr>
        <w:t>магистрально</w:t>
      </w:r>
      <w:r>
        <w:rPr>
          <w:color w:val="000000"/>
        </w:rPr>
        <w:t>му</w:t>
      </w:r>
      <w:r w:rsidRPr="005D55A6">
        <w:rPr>
          <w:color w:val="000000"/>
        </w:rPr>
        <w:t xml:space="preserve"> водопровод</w:t>
      </w:r>
      <w:r>
        <w:rPr>
          <w:color w:val="000000"/>
        </w:rPr>
        <w:t>у</w:t>
      </w:r>
      <w:r w:rsidRPr="005D55A6">
        <w:rPr>
          <w:color w:val="000000"/>
        </w:rPr>
        <w:t xml:space="preserve"> </w:t>
      </w:r>
      <w:r w:rsidRPr="005D55A6">
        <w:t>Ø</w:t>
      </w:r>
      <w:r>
        <w:t>150-</w:t>
      </w:r>
      <w:r w:rsidRPr="005D55A6">
        <w:t>100</w:t>
      </w:r>
      <w:r>
        <w:t xml:space="preserve"> от артезианской скважины,</w:t>
      </w:r>
      <w:r>
        <w:rPr>
          <w:rFonts w:ascii="Times New Roman CYR" w:hAnsi="Times New Roman CYR" w:cs="Times New Roman CYR"/>
        </w:rPr>
        <w:t xml:space="preserve"> расположенной в п. Сагаусты. Водовод от скважины до водонапорной башни заменён на новый в 201</w:t>
      </w:r>
      <w:bookmarkStart w:id="5" w:name="_GoBack"/>
      <w:bookmarkEnd w:id="5"/>
      <w:r>
        <w:rPr>
          <w:rFonts w:ascii="Times New Roman CYR" w:hAnsi="Times New Roman CYR" w:cs="Times New Roman CYR"/>
        </w:rPr>
        <w:t xml:space="preserve">3 году, диаметр труб 150 мм, материал - полиэтилен. Распределительные сети выполнены из труб диаметром 25-50 мм. </w:t>
      </w:r>
    </w:p>
    <w:p w:rsidR="00BE69FB" w:rsidRDefault="00BE69FB" w:rsidP="006061B0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Материал существующих</w:t>
      </w:r>
      <w:r w:rsidRPr="006061B0">
        <w:t xml:space="preserve"> труб</w:t>
      </w:r>
      <w:r>
        <w:t>, отходящих</w:t>
      </w:r>
      <w:r w:rsidRPr="006061B0">
        <w:t xml:space="preserve"> от башни – сталь, чугун.</w:t>
      </w:r>
      <w:r>
        <w:t xml:space="preserve"> Водопроводные сети введены в эксплуатацию более 30 лет назад. Общая протяжённость сетей ≈ 7,5 </w:t>
      </w:r>
      <w:r w:rsidRPr="007B4D03">
        <w:t>км.</w:t>
      </w:r>
    </w:p>
    <w:p w:rsidR="00BE69FB" w:rsidRDefault="00BE69FB" w:rsidP="00F87BDE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основном используется подземная бесканальная прокладка водопроводных сетей.</w:t>
      </w:r>
    </w:p>
    <w:p w:rsidR="00BE69FB" w:rsidRDefault="00BE69FB" w:rsidP="00F87BDE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9930A9">
        <w:rPr>
          <w:rFonts w:ascii="Times New Roman" w:hAnsi="Times New Roman"/>
          <w:sz w:val="24"/>
          <w:szCs w:val="24"/>
        </w:rPr>
        <w:t xml:space="preserve">апорная, регулирующая и предохранительная трубопроводная арматура </w:t>
      </w:r>
      <w:r>
        <w:rPr>
          <w:rFonts w:ascii="Times New Roman" w:hAnsi="Times New Roman"/>
          <w:sz w:val="24"/>
          <w:szCs w:val="24"/>
        </w:rPr>
        <w:t xml:space="preserve">установлена </w:t>
      </w:r>
      <w:r w:rsidRPr="009930A9">
        <w:rPr>
          <w:rFonts w:ascii="Times New Roman" w:hAnsi="Times New Roman"/>
          <w:sz w:val="24"/>
          <w:szCs w:val="24"/>
        </w:rPr>
        <w:t>в колодцах (камерах).</w:t>
      </w:r>
    </w:p>
    <w:p w:rsidR="00BE69FB" w:rsidRDefault="00BE69FB" w:rsidP="00F87BDE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91AB6">
        <w:rPr>
          <w:rFonts w:ascii="Times New Roman" w:hAnsi="Times New Roman"/>
          <w:sz w:val="24"/>
          <w:szCs w:val="24"/>
        </w:rPr>
        <w:t>При обжатии труб грунтом перед фланцевой чугунн</w:t>
      </w:r>
      <w:r>
        <w:rPr>
          <w:rFonts w:ascii="Times New Roman" w:hAnsi="Times New Roman"/>
          <w:sz w:val="24"/>
          <w:szCs w:val="24"/>
        </w:rPr>
        <w:t>ой арматурой применяются</w:t>
      </w:r>
      <w:r w:rsidRPr="00C91AB6">
        <w:rPr>
          <w:rFonts w:ascii="Times New Roman" w:hAnsi="Times New Roman"/>
          <w:sz w:val="24"/>
          <w:szCs w:val="24"/>
        </w:rPr>
        <w:t xml:space="preserve"> подвижные стыковые соединения (удлиненный раструб, муфту и др.). Компенсаторы и подвижные стыковые соединения при под</w:t>
      </w:r>
      <w:r>
        <w:rPr>
          <w:rFonts w:ascii="Times New Roman" w:hAnsi="Times New Roman"/>
          <w:sz w:val="24"/>
          <w:szCs w:val="24"/>
        </w:rPr>
        <w:t>земной прокладке трубопроводов расположены</w:t>
      </w:r>
      <w:r w:rsidRPr="00C91AB6">
        <w:rPr>
          <w:rFonts w:ascii="Times New Roman" w:hAnsi="Times New Roman"/>
          <w:sz w:val="24"/>
          <w:szCs w:val="24"/>
        </w:rPr>
        <w:t xml:space="preserve"> в колодцах.</w:t>
      </w:r>
    </w:p>
    <w:p w:rsidR="00BE69FB" w:rsidRDefault="00BE69FB" w:rsidP="006061B0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>Вода в скважинах – пресная</w:t>
      </w:r>
      <w:r w:rsidRPr="00724F03">
        <w:t>.</w:t>
      </w:r>
      <w:r w:rsidRPr="001744C5">
        <w:t xml:space="preserve"> </w:t>
      </w:r>
      <w:r w:rsidRPr="002F6AF8">
        <w:t>Результаты лабораторных испытаний качества хоз-питьевой воды</w:t>
      </w:r>
      <w:r>
        <w:t xml:space="preserve"> соответствуют гигиеническим требованиям СанПиН.</w:t>
      </w:r>
    </w:p>
    <w:p w:rsidR="00BE69FB" w:rsidRPr="005D55A6" w:rsidRDefault="00BE69FB" w:rsidP="006061B0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Для подачи воды потребителям в скважине установлен погружной насос ЭЦВ 6-10-65</w:t>
      </w:r>
      <w:r w:rsidRPr="005D55A6">
        <w:t>.</w:t>
      </w:r>
      <w:r>
        <w:t xml:space="preserve"> Последняя замена насоса проводилась в 2019 году. Основные характеристики артезианской скважины  указаны в таблице 2.1.</w:t>
      </w: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2.1 – Основные характеристики </w:t>
      </w:r>
      <w:r>
        <w:rPr>
          <w:color w:val="000000"/>
        </w:rPr>
        <w:t>артезианской скважины</w:t>
      </w:r>
    </w:p>
    <w:tbl>
      <w:tblPr>
        <w:tblW w:w="9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343"/>
        <w:gridCol w:w="1557"/>
        <w:gridCol w:w="1417"/>
        <w:gridCol w:w="992"/>
        <w:gridCol w:w="1276"/>
        <w:gridCol w:w="1418"/>
        <w:gridCol w:w="1276"/>
        <w:gridCol w:w="1134"/>
      </w:tblGrid>
      <w:tr w:rsidR="00BE69FB" w:rsidRPr="00A36DA8" w:rsidTr="00A36DA8">
        <w:tc>
          <w:tcPr>
            <w:tcW w:w="343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7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Насосная станция</w:t>
            </w:r>
          </w:p>
        </w:tc>
        <w:tc>
          <w:tcPr>
            <w:tcW w:w="1417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Кол-во насосов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Ввод в эксплуата-цию</w:t>
            </w:r>
          </w:p>
        </w:tc>
        <w:tc>
          <w:tcPr>
            <w:tcW w:w="141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Номинальный напор, м.в.ст.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Номиналь-ная подача, м</w:t>
            </w:r>
            <w:r w:rsidRPr="00A36DA8">
              <w:rPr>
                <w:rFonts w:ascii="Times New Roman" w:hAnsi="Times New Roman"/>
                <w:vertAlign w:val="superscript"/>
              </w:rPr>
              <w:t>3</w:t>
            </w:r>
            <w:r w:rsidRPr="00A36DA8">
              <w:rPr>
                <w:rFonts w:ascii="Times New Roman" w:hAnsi="Times New Roman"/>
              </w:rPr>
              <w:t>/ч</w:t>
            </w:r>
          </w:p>
        </w:tc>
        <w:tc>
          <w:tcPr>
            <w:tcW w:w="1134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Глубина скважины, м</w:t>
            </w:r>
          </w:p>
        </w:tc>
      </w:tr>
      <w:tr w:rsidR="00BE69FB" w:rsidRPr="00A36DA8" w:rsidTr="00A36DA8">
        <w:trPr>
          <w:trHeight w:val="589"/>
        </w:trPr>
        <w:tc>
          <w:tcPr>
            <w:tcW w:w="343" w:type="dxa"/>
          </w:tcPr>
          <w:p w:rsidR="00BE69FB" w:rsidRPr="00A36DA8" w:rsidRDefault="00BE69FB" w:rsidP="00A36DA8">
            <w:pPr>
              <w:pStyle w:val="NoSpacing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</w:tcPr>
          <w:p w:rsidR="00BE69FB" w:rsidRPr="00A36DA8" w:rsidRDefault="00BE69FB" w:rsidP="00A36DA8">
            <w:pPr>
              <w:pStyle w:val="NoSpacing"/>
              <w:spacing w:before="120"/>
              <w:jc w:val="both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п. Солнечный</w:t>
            </w:r>
          </w:p>
        </w:tc>
        <w:tc>
          <w:tcPr>
            <w:tcW w:w="1417" w:type="dxa"/>
            <w:vAlign w:val="center"/>
          </w:tcPr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ЭЦВ 6-25-80 (7,5 кВт)</w:t>
            </w:r>
          </w:p>
        </w:tc>
        <w:tc>
          <w:tcPr>
            <w:tcW w:w="99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BE69FB" w:rsidRPr="00A36DA8" w:rsidRDefault="00BE69FB" w:rsidP="00A36DA8">
            <w:pPr>
              <w:pStyle w:val="NoSpacing"/>
              <w:spacing w:before="160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2019 г.</w:t>
            </w:r>
          </w:p>
        </w:tc>
        <w:tc>
          <w:tcPr>
            <w:tcW w:w="141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134" w:type="dxa"/>
          </w:tcPr>
          <w:p w:rsidR="00BE69FB" w:rsidRPr="00A36DA8" w:rsidRDefault="00BE69FB" w:rsidP="00A36DA8">
            <w:pPr>
              <w:pStyle w:val="NoSpacing"/>
              <w:spacing w:before="120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42</w:t>
            </w:r>
          </w:p>
        </w:tc>
      </w:tr>
    </w:tbl>
    <w:p w:rsidR="00BE69FB" w:rsidRPr="005D55A6" w:rsidRDefault="00BE69FB" w:rsidP="00FF17D1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E69FB" w:rsidRDefault="00BE69FB" w:rsidP="00CE4B4A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В системе водоснабжения после насосной станции </w:t>
      </w:r>
      <w:r>
        <w:rPr>
          <w:rFonts w:ascii="Times New Roman" w:hAnsi="Times New Roman"/>
          <w:sz w:val="24"/>
          <w:szCs w:val="24"/>
        </w:rPr>
        <w:t>установлена</w:t>
      </w:r>
      <w:r w:rsidRPr="005D55A6">
        <w:rPr>
          <w:rFonts w:ascii="Times New Roman" w:hAnsi="Times New Roman"/>
          <w:sz w:val="24"/>
          <w:szCs w:val="24"/>
        </w:rPr>
        <w:t xml:space="preserve"> одна водонапорная </w:t>
      </w:r>
      <w:r w:rsidRPr="006061B0">
        <w:rPr>
          <w:rFonts w:ascii="Times New Roman" w:hAnsi="Times New Roman"/>
          <w:sz w:val="24"/>
          <w:szCs w:val="24"/>
        </w:rPr>
        <w:t>башня (</w:t>
      </w:r>
      <w:r w:rsidRPr="006061B0">
        <w:rPr>
          <w:rFonts w:ascii="Times New Roman" w:hAnsi="Times New Roman"/>
          <w:sz w:val="24"/>
          <w:szCs w:val="24"/>
          <w:lang w:val="en-US"/>
        </w:rPr>
        <w:t>V</w:t>
      </w:r>
      <w:r w:rsidRPr="006061B0">
        <w:rPr>
          <w:rFonts w:ascii="Times New Roman" w:hAnsi="Times New Roman"/>
          <w:sz w:val="24"/>
          <w:szCs w:val="24"/>
        </w:rPr>
        <w:t xml:space="preserve"> = 15 м</w:t>
      </w:r>
      <w:r w:rsidRPr="006061B0">
        <w:rPr>
          <w:rFonts w:ascii="Times New Roman" w:hAnsi="Times New Roman"/>
          <w:sz w:val="24"/>
          <w:szCs w:val="24"/>
          <w:vertAlign w:val="superscript"/>
        </w:rPr>
        <w:t>3</w:t>
      </w:r>
      <w:r w:rsidRPr="006061B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, которая находится в аварийном состоянии и нуждается в капитальном ремонте</w:t>
      </w:r>
      <w:r w:rsidRPr="006061B0">
        <w:rPr>
          <w:rFonts w:ascii="Times New Roman" w:hAnsi="Times New Roman"/>
          <w:sz w:val="24"/>
          <w:szCs w:val="24"/>
        </w:rPr>
        <w:t xml:space="preserve">. </w:t>
      </w:r>
    </w:p>
    <w:p w:rsidR="00BE69FB" w:rsidRDefault="00BE69FB" w:rsidP="00CE4B4A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Повысительных насосных станций в существующей системе не используется.</w:t>
      </w:r>
    </w:p>
    <w:p w:rsidR="00BE69FB" w:rsidRDefault="00BE69FB" w:rsidP="00CE4B4A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Аварии на водопроводных сетях происходят регулярно с интенсивностью примерно </w:t>
      </w:r>
      <w:r w:rsidRPr="007D33AE">
        <w:rPr>
          <w:rFonts w:ascii="Times New Roman" w:hAnsi="Times New Roman"/>
          <w:sz w:val="24"/>
          <w:szCs w:val="24"/>
        </w:rPr>
        <w:t>3 -5 раз в месяц.</w:t>
      </w:r>
    </w:p>
    <w:p w:rsidR="00BE69FB" w:rsidRDefault="00BE69FB" w:rsidP="00D8525C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потребителей, у которых отсутствует централизованное водоснабжение, водозабор осуществляется от колонок, либо шахтных колодцев. </w:t>
      </w:r>
    </w:p>
    <w:p w:rsidR="00BE69FB" w:rsidRDefault="00BE69FB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6061B0">
        <w:rPr>
          <w:rFonts w:ascii="Times New Roman" w:hAnsi="Times New Roman"/>
          <w:sz w:val="24"/>
          <w:szCs w:val="24"/>
        </w:rPr>
        <w:t xml:space="preserve">Существующие технические и технологические проблемы, возникающие при водоснабжении: </w:t>
      </w:r>
      <w:r>
        <w:rPr>
          <w:rFonts w:ascii="Times New Roman" w:hAnsi="Times New Roman"/>
          <w:sz w:val="24"/>
          <w:szCs w:val="24"/>
        </w:rPr>
        <w:t xml:space="preserve">частая </w:t>
      </w:r>
      <w:r w:rsidRPr="006061B0">
        <w:rPr>
          <w:rFonts w:ascii="Times New Roman" w:hAnsi="Times New Roman"/>
          <w:sz w:val="24"/>
          <w:szCs w:val="24"/>
        </w:rPr>
        <w:t>поломка насосов (замена 1 раз в год)</w:t>
      </w:r>
      <w:r>
        <w:rPr>
          <w:rFonts w:ascii="Times New Roman" w:hAnsi="Times New Roman"/>
          <w:sz w:val="24"/>
          <w:szCs w:val="24"/>
        </w:rPr>
        <w:t xml:space="preserve"> из-за</w:t>
      </w:r>
      <w:r w:rsidRPr="005D55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содержания </w:t>
      </w:r>
      <w:r w:rsidRPr="005D55A6">
        <w:rPr>
          <w:rFonts w:ascii="Times New Roman" w:hAnsi="Times New Roman"/>
          <w:sz w:val="24"/>
          <w:szCs w:val="24"/>
        </w:rPr>
        <w:t>песка и глины в воде</w:t>
      </w:r>
      <w:r w:rsidRPr="006061B0">
        <w:rPr>
          <w:rFonts w:ascii="Times New Roman" w:hAnsi="Times New Roman"/>
          <w:sz w:val="24"/>
          <w:szCs w:val="24"/>
        </w:rPr>
        <w:t>, мно</w:t>
      </w:r>
      <w:r>
        <w:rPr>
          <w:rFonts w:ascii="Times New Roman" w:hAnsi="Times New Roman"/>
          <w:sz w:val="24"/>
          <w:szCs w:val="24"/>
        </w:rPr>
        <w:t>гочисленные аварии на сетях</w:t>
      </w:r>
      <w:r w:rsidRPr="006061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коррозия труб</w:t>
      </w:r>
      <w:r w:rsidRPr="006061B0">
        <w:rPr>
          <w:rFonts w:ascii="Times New Roman" w:hAnsi="Times New Roman"/>
          <w:sz w:val="24"/>
          <w:szCs w:val="24"/>
        </w:rPr>
        <w:t>, водонапорная башня находится в аварийном состоянии. Износ сетей составляет примерно 90%. Требуется глобальная реконструкция.</w:t>
      </w:r>
    </w:p>
    <w:p w:rsidR="00BE69FB" w:rsidRDefault="00BE69FB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/>
          <w:sz w:val="24"/>
          <w:szCs w:val="24"/>
          <w:lang w:eastAsia="ru-RU"/>
        </w:rPr>
        <w:t>ный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представлена на рисунке 2.1.</w:t>
      </w:r>
    </w:p>
    <w:p w:rsidR="00BE69FB" w:rsidRDefault="00BE69FB" w:rsidP="006061B0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  <w:sectPr w:rsidR="00BE69FB" w:rsidSect="0065432C">
          <w:footerReference w:type="defaul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69FB" w:rsidRDefault="00BE69FB" w:rsidP="00826C24">
      <w:pPr>
        <w:pStyle w:val="NoSpacing"/>
        <w:jc w:val="center"/>
        <w:rPr>
          <w:lang w:eastAsia="ru-RU"/>
        </w:rPr>
      </w:pPr>
      <w:r>
        <w:rPr>
          <w:noProof/>
          <w:lang w:eastAsia="ru-RU"/>
        </w:rPr>
        <w:pict>
          <v:shape id="Рисунок 6" o:spid="_x0000_i1029" type="#_x0000_t75" style="width:606pt;height:455.25pt;visibility:visible">
            <v:imagedata r:id="rId13" o:title=""/>
          </v:shape>
        </w:pict>
      </w:r>
    </w:p>
    <w:p w:rsidR="00BE69FB" w:rsidRDefault="00BE69FB" w:rsidP="00826C24">
      <w:pPr>
        <w:spacing w:after="0" w:line="360" w:lineRule="auto"/>
        <w:ind w:firstLine="39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Рисунок 2.1 – 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Солнеч</w:t>
      </w:r>
      <w:r w:rsidRPr="002D3CC0">
        <w:rPr>
          <w:rFonts w:ascii="Times New Roman" w:hAnsi="Times New Roman"/>
          <w:sz w:val="24"/>
          <w:szCs w:val="24"/>
          <w:lang w:eastAsia="ru-RU"/>
        </w:rPr>
        <w:t>ный</w:t>
      </w:r>
    </w:p>
    <w:p w:rsidR="00BE69FB" w:rsidRDefault="00BE69FB" w:rsidP="00431244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  <w:sectPr w:rsidR="00BE69FB" w:rsidSect="00CE7D41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D55A6">
        <w:rPr>
          <w:rFonts w:ascii="Times New Roman" w:hAnsi="Times New Roman"/>
          <w:b/>
          <w:sz w:val="24"/>
          <w:szCs w:val="24"/>
        </w:rPr>
        <w:t>Система водоснабжения п. Нагорный</w:t>
      </w:r>
    </w:p>
    <w:p w:rsidR="00BE69FB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 w:rsidRPr="005D55A6">
        <w:rPr>
          <w:color w:val="000000"/>
        </w:rPr>
        <w:t xml:space="preserve">На территории п. Нагорный функционирует централизованная система водоснабжения. </w:t>
      </w:r>
    </w:p>
    <w:p w:rsidR="00BE69FB" w:rsidRDefault="00BE69FB" w:rsidP="00983BEF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rFonts w:ascii="Times New Roman CYR" w:hAnsi="Times New Roman CYR" w:cs="Times New Roman CYR"/>
        </w:rPr>
      </w:pPr>
      <w:r>
        <w:t xml:space="preserve">Водоснабжение абонентов </w:t>
      </w:r>
      <w:r w:rsidRPr="005D55A6">
        <w:t>пос</w:t>
      </w:r>
      <w:r>
        <w:t>елка</w:t>
      </w:r>
      <w:r w:rsidRPr="005D55A6">
        <w:t xml:space="preserve"> </w:t>
      </w:r>
      <w:r>
        <w:t xml:space="preserve">осуществляется по </w:t>
      </w:r>
      <w:r w:rsidRPr="005D55A6">
        <w:rPr>
          <w:color w:val="000000"/>
        </w:rPr>
        <w:t>магистрально</w:t>
      </w:r>
      <w:r>
        <w:rPr>
          <w:color w:val="000000"/>
        </w:rPr>
        <w:t>му</w:t>
      </w:r>
      <w:r w:rsidRPr="005D55A6">
        <w:rPr>
          <w:color w:val="000000"/>
        </w:rPr>
        <w:t xml:space="preserve"> водопровод</w:t>
      </w:r>
      <w:r>
        <w:rPr>
          <w:color w:val="000000"/>
        </w:rPr>
        <w:t>у</w:t>
      </w:r>
      <w:r w:rsidRPr="005D55A6">
        <w:rPr>
          <w:color w:val="000000"/>
        </w:rPr>
        <w:t xml:space="preserve"> </w:t>
      </w:r>
      <w:r w:rsidRPr="005D55A6">
        <w:t>Ø100</w:t>
      </w:r>
      <w:r>
        <w:t xml:space="preserve"> от </w:t>
      </w:r>
      <w:r w:rsidRPr="005D55A6">
        <w:t>одн</w:t>
      </w:r>
      <w:r>
        <w:t>ой артезианской скважины. Материал существующих</w:t>
      </w:r>
      <w:r w:rsidRPr="006061B0">
        <w:t xml:space="preserve"> труб</w:t>
      </w:r>
      <w:r>
        <w:t>, отходящих</w:t>
      </w:r>
      <w:r w:rsidRPr="006061B0">
        <w:t xml:space="preserve"> от </w:t>
      </w:r>
      <w:r>
        <w:t xml:space="preserve">водозабора </w:t>
      </w:r>
      <w:r w:rsidRPr="006061B0">
        <w:t>– сталь.</w:t>
      </w:r>
      <w:r>
        <w:t xml:space="preserve"> Водопроводные сети введены в эксплуатацию более 20 лет назад. Общая протяжённость сетей ≈ 1,6 </w:t>
      </w:r>
      <w:r w:rsidRPr="008560BE">
        <w:t>км.</w:t>
      </w: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Для подачи воды потребителям в скважине установлен погружной насос ЭЦВ 6-10-50 Последняя замена насоса проводилась в 2020 году.</w:t>
      </w: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Основные характеристики артезианской скважины  указаны в таблице 2.2</w:t>
      </w: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2.2 – Основные характеристики </w:t>
      </w:r>
      <w:r>
        <w:rPr>
          <w:color w:val="000000"/>
        </w:rPr>
        <w:t>артезианской скважины</w:t>
      </w:r>
    </w:p>
    <w:tbl>
      <w:tblPr>
        <w:tblW w:w="9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343"/>
        <w:gridCol w:w="1415"/>
        <w:gridCol w:w="1276"/>
        <w:gridCol w:w="992"/>
        <w:gridCol w:w="1560"/>
        <w:gridCol w:w="1560"/>
        <w:gridCol w:w="1276"/>
        <w:gridCol w:w="1133"/>
      </w:tblGrid>
      <w:tr w:rsidR="00BE69FB" w:rsidRPr="00A36DA8" w:rsidTr="00A36DA8">
        <w:tc>
          <w:tcPr>
            <w:tcW w:w="343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1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Насосная станция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Марка насоса</w:t>
            </w:r>
          </w:p>
        </w:tc>
        <w:tc>
          <w:tcPr>
            <w:tcW w:w="99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Кол-во насосов</w:t>
            </w:r>
          </w:p>
        </w:tc>
        <w:tc>
          <w:tcPr>
            <w:tcW w:w="156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Ввод в эксплуатацию</w:t>
            </w:r>
          </w:p>
        </w:tc>
        <w:tc>
          <w:tcPr>
            <w:tcW w:w="156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Номинальный напор, м.в.ст.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Номинальная подача, м</w:t>
            </w:r>
            <w:r w:rsidRPr="00A36DA8">
              <w:rPr>
                <w:rFonts w:ascii="Times New Roman" w:hAnsi="Times New Roman"/>
                <w:vertAlign w:val="superscript"/>
              </w:rPr>
              <w:t>3</w:t>
            </w:r>
            <w:r w:rsidRPr="00A36DA8">
              <w:rPr>
                <w:rFonts w:ascii="Times New Roman" w:hAnsi="Times New Roman"/>
              </w:rPr>
              <w:t>/ч</w:t>
            </w:r>
          </w:p>
        </w:tc>
        <w:tc>
          <w:tcPr>
            <w:tcW w:w="1133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Глубина скважины, м</w:t>
            </w:r>
          </w:p>
        </w:tc>
      </w:tr>
      <w:tr w:rsidR="00BE69FB" w:rsidRPr="00A36DA8" w:rsidTr="00A36DA8">
        <w:trPr>
          <w:trHeight w:val="589"/>
        </w:trPr>
        <w:tc>
          <w:tcPr>
            <w:tcW w:w="343" w:type="dxa"/>
          </w:tcPr>
          <w:p w:rsidR="00BE69FB" w:rsidRPr="00A36DA8" w:rsidRDefault="00BE69FB" w:rsidP="00A36DA8">
            <w:pPr>
              <w:pStyle w:val="NoSpacing"/>
              <w:spacing w:before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5" w:type="dxa"/>
          </w:tcPr>
          <w:p w:rsidR="00BE69FB" w:rsidRPr="00A36DA8" w:rsidRDefault="00BE69FB" w:rsidP="00A36DA8">
            <w:pPr>
              <w:pStyle w:val="NoSpacing"/>
              <w:spacing w:before="120"/>
              <w:jc w:val="both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п. Нагорный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ЭЦВ 6-10-50  (2,7 кВт)</w:t>
            </w:r>
          </w:p>
        </w:tc>
        <w:tc>
          <w:tcPr>
            <w:tcW w:w="99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1560" w:type="dxa"/>
          </w:tcPr>
          <w:p w:rsidR="00BE69FB" w:rsidRPr="00A36DA8" w:rsidRDefault="00BE69FB" w:rsidP="00A36DA8">
            <w:pPr>
              <w:pStyle w:val="NoSpacing"/>
              <w:spacing w:before="160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1970 г.</w:t>
            </w:r>
          </w:p>
        </w:tc>
        <w:tc>
          <w:tcPr>
            <w:tcW w:w="156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lang w:val="en-US"/>
              </w:rPr>
            </w:pPr>
            <w:r w:rsidRPr="00A36DA8"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1133" w:type="dxa"/>
          </w:tcPr>
          <w:p w:rsidR="00BE69FB" w:rsidRPr="00A36DA8" w:rsidRDefault="00BE69FB" w:rsidP="00A36DA8">
            <w:pPr>
              <w:pStyle w:val="NoSpacing"/>
              <w:spacing w:before="120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38</w:t>
            </w:r>
          </w:p>
        </w:tc>
      </w:tr>
    </w:tbl>
    <w:p w:rsidR="00BE69FB" w:rsidRPr="005D55A6" w:rsidRDefault="00BE69FB" w:rsidP="003759EC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E69FB" w:rsidRPr="005D55A6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системе водоснабжения после насосной станции предусмотрена одна водонапорная башня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>=15 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>), которая находится в аварийном состоянии и нуждается в капитальном ремонте</w:t>
      </w:r>
      <w:r w:rsidRPr="006061B0">
        <w:rPr>
          <w:rFonts w:ascii="Times New Roman" w:hAnsi="Times New Roman"/>
          <w:sz w:val="24"/>
          <w:szCs w:val="24"/>
        </w:rPr>
        <w:t>.</w:t>
      </w:r>
    </w:p>
    <w:p w:rsidR="00BE69FB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Существующие технические и технологические проблемы, возникающие при </w:t>
      </w:r>
      <w:r>
        <w:rPr>
          <w:rFonts w:ascii="Times New Roman" w:hAnsi="Times New Roman"/>
          <w:sz w:val="24"/>
          <w:szCs w:val="24"/>
        </w:rPr>
        <w:t>водоснабжении: частая поломка насосов из-за</w:t>
      </w:r>
      <w:r w:rsidRPr="005D55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содержания </w:t>
      </w:r>
      <w:r w:rsidRPr="005D55A6">
        <w:rPr>
          <w:rFonts w:ascii="Times New Roman" w:hAnsi="Times New Roman"/>
          <w:sz w:val="24"/>
          <w:szCs w:val="24"/>
        </w:rPr>
        <w:t xml:space="preserve">песка и глины в воде, многочисленные </w:t>
      </w:r>
      <w:r>
        <w:rPr>
          <w:rFonts w:ascii="Times New Roman" w:hAnsi="Times New Roman"/>
          <w:sz w:val="24"/>
          <w:szCs w:val="24"/>
        </w:rPr>
        <w:t>аварии на водопроводных сетях</w:t>
      </w:r>
      <w:r w:rsidRPr="005D55A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значительный износ водовода, водонапорная башня находится в нерабочем состоянии</w:t>
      </w:r>
      <w:r w:rsidRPr="005D55A6">
        <w:rPr>
          <w:rFonts w:ascii="Times New Roman" w:hAnsi="Times New Roman"/>
          <w:sz w:val="24"/>
          <w:szCs w:val="24"/>
        </w:rPr>
        <w:t>.</w:t>
      </w:r>
    </w:p>
    <w:p w:rsidR="00BE69FB" w:rsidRDefault="00BE69FB" w:rsidP="004D378F">
      <w:pPr>
        <w:autoSpaceDE w:val="0"/>
        <w:autoSpaceDN w:val="0"/>
        <w:adjustRightInd w:val="0"/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Нагор</w:t>
      </w:r>
      <w:r w:rsidRPr="002D3CC0">
        <w:rPr>
          <w:rFonts w:ascii="Times New Roman" w:hAnsi="Times New Roman"/>
          <w:sz w:val="24"/>
          <w:szCs w:val="24"/>
          <w:lang w:eastAsia="ru-RU"/>
        </w:rPr>
        <w:t>ный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представлена на рисунке 2.1.</w:t>
      </w:r>
    </w:p>
    <w:p w:rsidR="00BE69FB" w:rsidRDefault="00BE69FB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264.75pt;height:690pt;visibility:visible">
            <v:imagedata r:id="rId14" o:title=""/>
          </v:shape>
        </w:pict>
      </w:r>
    </w:p>
    <w:p w:rsidR="00BE69FB" w:rsidRDefault="00BE69FB" w:rsidP="009E61CE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2.1 – </w:t>
      </w:r>
      <w:r>
        <w:rPr>
          <w:rFonts w:ascii="Times New Roman" w:hAnsi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Нагор</w:t>
      </w:r>
      <w:r w:rsidRPr="002D3CC0">
        <w:rPr>
          <w:rFonts w:ascii="Times New Roman" w:hAnsi="Times New Roman"/>
          <w:sz w:val="24"/>
          <w:szCs w:val="24"/>
          <w:lang w:eastAsia="ru-RU"/>
        </w:rPr>
        <w:t>ный</w:t>
      </w: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D55A6">
        <w:rPr>
          <w:rFonts w:ascii="Times New Roman" w:hAnsi="Times New Roman"/>
          <w:b/>
          <w:sz w:val="24"/>
          <w:szCs w:val="24"/>
        </w:rPr>
        <w:t>Система водоснабжения п. Полянный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Водоснабжение населенного пункта осуществляется </w:t>
      </w:r>
      <w:r>
        <w:rPr>
          <w:rFonts w:ascii="Times New Roman" w:hAnsi="Times New Roman"/>
          <w:sz w:val="24"/>
          <w:szCs w:val="24"/>
        </w:rPr>
        <w:t xml:space="preserve">централизованно </w:t>
      </w:r>
      <w:r w:rsidRPr="00641797">
        <w:rPr>
          <w:rFonts w:ascii="Times New Roman" w:hAnsi="Times New Roman"/>
          <w:sz w:val="24"/>
          <w:szCs w:val="24"/>
        </w:rPr>
        <w:t xml:space="preserve">по магистральному водопроводу </w:t>
      </w:r>
      <w:r>
        <w:rPr>
          <w:rFonts w:ascii="Times New Roman" w:hAnsi="Times New Roman"/>
          <w:sz w:val="24"/>
          <w:szCs w:val="24"/>
        </w:rPr>
        <w:t>Ø63, из артезианской</w:t>
      </w:r>
      <w:r w:rsidRPr="005D55A6">
        <w:rPr>
          <w:rFonts w:ascii="Times New Roman" w:hAnsi="Times New Roman"/>
          <w:sz w:val="24"/>
          <w:szCs w:val="24"/>
        </w:rPr>
        <w:t xml:space="preserve"> скважин</w:t>
      </w:r>
      <w:r>
        <w:rPr>
          <w:rFonts w:ascii="Times New Roman" w:hAnsi="Times New Roman"/>
          <w:sz w:val="24"/>
          <w:szCs w:val="24"/>
        </w:rPr>
        <w:t xml:space="preserve">ы. </w:t>
      </w:r>
      <w:r w:rsidRPr="005D55A6">
        <w:rPr>
          <w:rFonts w:ascii="Times New Roman" w:hAnsi="Times New Roman"/>
          <w:sz w:val="24"/>
          <w:szCs w:val="24"/>
        </w:rPr>
        <w:t>Существующие водопроводные сети проложены из пластиковых труб.</w:t>
      </w:r>
      <w:r>
        <w:rPr>
          <w:rFonts w:ascii="Times New Roman" w:hAnsi="Times New Roman"/>
          <w:sz w:val="24"/>
          <w:szCs w:val="24"/>
        </w:rPr>
        <w:t xml:space="preserve"> Общая протяжённость сетей ≈ 0,7 </w:t>
      </w:r>
      <w:r w:rsidRPr="00FF349C">
        <w:rPr>
          <w:rFonts w:ascii="Times New Roman" w:hAnsi="Times New Roman"/>
          <w:sz w:val="24"/>
          <w:szCs w:val="24"/>
        </w:rPr>
        <w:t>км.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 </w:t>
      </w:r>
      <w:r w:rsidRPr="002F0745">
        <w:rPr>
          <w:rFonts w:ascii="Times New Roman" w:hAnsi="Times New Roman"/>
          <w:sz w:val="24"/>
          <w:szCs w:val="24"/>
        </w:rPr>
        <w:t xml:space="preserve">двух скважин </w:t>
      </w:r>
      <w:r>
        <w:rPr>
          <w:rFonts w:ascii="Times New Roman" w:hAnsi="Times New Roman"/>
          <w:sz w:val="24"/>
          <w:szCs w:val="24"/>
        </w:rPr>
        <w:t>п. Полянный одна находится в аварийном состоянии и не эксплуатируется.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системе водоснабжения после артезианской скважины предусмотрена одна водонапорная башня. Оборудование автоматизации (управление и контроль) водоснабжения не установлено.</w:t>
      </w:r>
    </w:p>
    <w:p w:rsidR="00BE69FB" w:rsidRDefault="00BE69FB" w:rsidP="007915C2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Вода в скважине</w:t>
      </w:r>
      <w:r w:rsidRPr="005D55A6">
        <w:rPr>
          <w:rFonts w:ascii="Times New Roman" w:hAnsi="Times New Roman"/>
          <w:sz w:val="24"/>
          <w:szCs w:val="24"/>
        </w:rPr>
        <w:t xml:space="preserve"> пресная</w:t>
      </w:r>
      <w:r>
        <w:rPr>
          <w:rFonts w:ascii="Times New Roman" w:hAnsi="Times New Roman"/>
          <w:sz w:val="24"/>
          <w:szCs w:val="24"/>
        </w:rPr>
        <w:t>, по качеству соответствует гигиеническим требованиям СанПиН</w:t>
      </w:r>
      <w:r w:rsidRPr="005D55A6">
        <w:rPr>
          <w:rFonts w:ascii="Times New Roman" w:hAnsi="Times New Roman"/>
          <w:sz w:val="24"/>
          <w:szCs w:val="24"/>
        </w:rPr>
        <w:t xml:space="preserve">. </w:t>
      </w:r>
    </w:p>
    <w:p w:rsidR="00BE69FB" w:rsidRPr="005D55A6" w:rsidRDefault="00BE69FB" w:rsidP="00B13AD8">
      <w:pPr>
        <w:pStyle w:val="NormalWeb"/>
        <w:shd w:val="clear" w:color="auto" w:fill="FFFFFF"/>
        <w:spacing w:before="0" w:beforeAutospacing="0" w:after="0" w:afterAutospacing="0" w:line="360" w:lineRule="auto"/>
        <w:ind w:firstLine="397"/>
        <w:jc w:val="both"/>
      </w:pPr>
      <w:r>
        <w:t>Основные характеристики артезианской скважины  приведены в таблице 2.3.</w:t>
      </w:r>
    </w:p>
    <w:p w:rsidR="00BE69FB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BE69FB" w:rsidRPr="005D55A6" w:rsidRDefault="00BE69FB" w:rsidP="00614BB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5D55A6">
        <w:rPr>
          <w:color w:val="000000"/>
        </w:rPr>
        <w:t xml:space="preserve">Таблица 2.3 – Основные характеристики </w:t>
      </w:r>
      <w:r>
        <w:rPr>
          <w:color w:val="000000"/>
        </w:rPr>
        <w:t>артезианской скважины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1"/>
        <w:gridCol w:w="1613"/>
        <w:gridCol w:w="1035"/>
        <w:gridCol w:w="1262"/>
        <w:gridCol w:w="1798"/>
        <w:gridCol w:w="1828"/>
        <w:gridCol w:w="1369"/>
      </w:tblGrid>
      <w:tr w:rsidR="00BE69FB" w:rsidRPr="00A36DA8" w:rsidTr="00A36DA8">
        <w:trPr>
          <w:trHeight w:val="467"/>
        </w:trPr>
        <w:tc>
          <w:tcPr>
            <w:tcW w:w="491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613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Место нахождения</w:t>
            </w:r>
          </w:p>
        </w:tc>
        <w:tc>
          <w:tcPr>
            <w:tcW w:w="1035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Год ввода в экспл.</w:t>
            </w:r>
          </w:p>
        </w:tc>
        <w:tc>
          <w:tcPr>
            <w:tcW w:w="1262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Глубина залегания, м</w:t>
            </w:r>
          </w:p>
        </w:tc>
        <w:tc>
          <w:tcPr>
            <w:tcW w:w="4995" w:type="dxa"/>
            <w:gridSpan w:val="3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Характеристики насосного оборудования</w:t>
            </w:r>
          </w:p>
        </w:tc>
      </w:tr>
      <w:tr w:rsidR="00BE69FB" w:rsidRPr="00A36DA8" w:rsidTr="00A36DA8">
        <w:trPr>
          <w:trHeight w:val="467"/>
        </w:trPr>
        <w:tc>
          <w:tcPr>
            <w:tcW w:w="491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3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3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6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9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Установленные насосы (марка)</w:t>
            </w:r>
          </w:p>
        </w:tc>
        <w:tc>
          <w:tcPr>
            <w:tcW w:w="182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Характеристики (напор, расход)</w:t>
            </w:r>
          </w:p>
        </w:tc>
        <w:tc>
          <w:tcPr>
            <w:tcW w:w="136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Год установки</w:t>
            </w:r>
          </w:p>
        </w:tc>
      </w:tr>
      <w:tr w:rsidR="00BE69FB" w:rsidRPr="00A36DA8" w:rsidTr="00A36DA8">
        <w:trPr>
          <w:trHeight w:val="569"/>
        </w:trPr>
        <w:tc>
          <w:tcPr>
            <w:tcW w:w="491" w:type="dxa"/>
            <w:vAlign w:val="center"/>
          </w:tcPr>
          <w:p w:rsidR="00BE69FB" w:rsidRPr="00A36DA8" w:rsidRDefault="00BE69FB" w:rsidP="00AC4025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vAlign w:val="center"/>
          </w:tcPr>
          <w:p w:rsidR="00BE69FB" w:rsidRPr="00A36DA8" w:rsidRDefault="00BE69FB" w:rsidP="00AB6F03">
            <w:pPr>
              <w:pStyle w:val="NoSpacing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п. Полянный</w:t>
            </w:r>
          </w:p>
        </w:tc>
        <w:tc>
          <w:tcPr>
            <w:tcW w:w="103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1970</w:t>
            </w:r>
          </w:p>
        </w:tc>
        <w:tc>
          <w:tcPr>
            <w:tcW w:w="126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52</w:t>
            </w:r>
          </w:p>
        </w:tc>
        <w:tc>
          <w:tcPr>
            <w:tcW w:w="179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 xml:space="preserve">ЭЦВ 6-10-80 </w:t>
            </w:r>
          </w:p>
        </w:tc>
        <w:tc>
          <w:tcPr>
            <w:tcW w:w="1828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  <w:lang w:val="en-US"/>
              </w:rPr>
              <w:t>80</w:t>
            </w:r>
            <w:r w:rsidRPr="00A36DA8">
              <w:rPr>
                <w:rFonts w:ascii="Times New Roman" w:hAnsi="Times New Roman"/>
              </w:rPr>
              <w:t xml:space="preserve"> м.в.ст.</w:t>
            </w:r>
          </w:p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10 м</w:t>
            </w:r>
            <w:r w:rsidRPr="00A36DA8">
              <w:rPr>
                <w:rFonts w:ascii="Times New Roman" w:hAnsi="Times New Roman"/>
                <w:vertAlign w:val="superscript"/>
              </w:rPr>
              <w:t>3</w:t>
            </w:r>
            <w:r w:rsidRPr="00A36DA8">
              <w:rPr>
                <w:rFonts w:ascii="Times New Roman" w:hAnsi="Times New Roman"/>
              </w:rPr>
              <w:t>/ч</w:t>
            </w:r>
          </w:p>
        </w:tc>
        <w:tc>
          <w:tcPr>
            <w:tcW w:w="136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A36DA8">
              <w:rPr>
                <w:rFonts w:ascii="Times New Roman" w:hAnsi="Times New Roman"/>
              </w:rPr>
              <w:t>2016</w:t>
            </w:r>
          </w:p>
        </w:tc>
      </w:tr>
    </w:tbl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скважины предусмотрена водонапорная башня (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96191F">
        <w:rPr>
          <w:rFonts w:ascii="Times New Roman" w:hAnsi="Times New Roman"/>
          <w:sz w:val="24"/>
          <w:szCs w:val="24"/>
        </w:rPr>
        <w:t>=15</w:t>
      </w:r>
      <w:r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), бак </w:t>
      </w:r>
      <w:r w:rsidRPr="007D33AE">
        <w:rPr>
          <w:rFonts w:ascii="Times New Roman" w:hAnsi="Times New Roman"/>
          <w:sz w:val="24"/>
          <w:szCs w:val="24"/>
        </w:rPr>
        <w:t>которой находится в аварийном состоянии и нуждается в капитальном ремонте.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Полянн</w:t>
      </w:r>
      <w:r w:rsidRPr="002D3CC0">
        <w:rPr>
          <w:rFonts w:ascii="Times New Roman" w:hAnsi="Times New Roman"/>
          <w:sz w:val="24"/>
          <w:szCs w:val="24"/>
          <w:lang w:eastAsia="ru-RU"/>
        </w:rPr>
        <w:t>ый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представлена на рисунке 2.2.</w:t>
      </w:r>
    </w:p>
    <w:p w:rsidR="00BE69FB" w:rsidRDefault="00BE69FB" w:rsidP="006F25E1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31" type="#_x0000_t75" style="width:462pt;height:495pt;visibility:visible">
            <v:imagedata r:id="rId15" o:title=""/>
          </v:shape>
        </w:pict>
      </w:r>
    </w:p>
    <w:p w:rsidR="00BE69FB" w:rsidRDefault="00BE69FB" w:rsidP="006F25E1">
      <w:pPr>
        <w:autoSpaceDE w:val="0"/>
        <w:autoSpaceDN w:val="0"/>
        <w:adjustRightInd w:val="0"/>
        <w:spacing w:after="0" w:line="360" w:lineRule="auto"/>
        <w:ind w:firstLine="397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Рисунок 2.2 – </w:t>
      </w:r>
      <w:r>
        <w:rPr>
          <w:rFonts w:ascii="Times New Roman" w:hAnsi="Times New Roman"/>
          <w:sz w:val="24"/>
          <w:szCs w:val="24"/>
        </w:rPr>
        <w:t>Схема водопроводных сетей п.</w:t>
      </w:r>
      <w:r w:rsidRPr="004D6B42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Полянный</w:t>
      </w:r>
    </w:p>
    <w:p w:rsidR="00BE69FB" w:rsidRPr="005D55A6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D55A6">
        <w:rPr>
          <w:rFonts w:ascii="Times New Roman" w:hAnsi="Times New Roman"/>
          <w:b/>
          <w:sz w:val="24"/>
          <w:szCs w:val="24"/>
        </w:rPr>
        <w:t>Система водоснабжения п. Сагаусты</w:t>
      </w:r>
    </w:p>
    <w:p w:rsidR="00BE69FB" w:rsidRPr="005D55A6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В поселке Сагаусты отсутствует система централизованного водоснабжения. </w:t>
      </w:r>
      <w:r>
        <w:rPr>
          <w:rFonts w:ascii="Times New Roman" w:hAnsi="Times New Roman"/>
          <w:sz w:val="24"/>
          <w:szCs w:val="24"/>
          <w:lang w:eastAsia="ru-RU"/>
        </w:rPr>
        <w:t>Водопотребление осуществляется из индивидуальных шахтных колодцев децентрализовано.</w:t>
      </w:r>
    </w:p>
    <w:p w:rsidR="00BE69FB" w:rsidRPr="005D55A6" w:rsidRDefault="00BE69FB" w:rsidP="00614BB8">
      <w:pPr>
        <w:pStyle w:val="Heading1"/>
        <w:spacing w:line="360" w:lineRule="auto"/>
        <w:rPr>
          <w:rFonts w:ascii="Times New Roman" w:hAnsi="Times New Roman"/>
          <w:sz w:val="24"/>
          <w:szCs w:val="24"/>
        </w:rPr>
      </w:pPr>
      <w:bookmarkStart w:id="6" w:name="_Toc375324351"/>
      <w:r w:rsidRPr="005D55A6">
        <w:rPr>
          <w:rFonts w:ascii="Times New Roman" w:hAnsi="Times New Roman"/>
          <w:sz w:val="24"/>
          <w:szCs w:val="24"/>
        </w:rPr>
        <w:t>2.2 Сведения о наличии приборов учета воды</w:t>
      </w:r>
      <w:bookmarkEnd w:id="6"/>
    </w:p>
    <w:p w:rsidR="00BE69FB" w:rsidRDefault="00BE69FB" w:rsidP="00F82585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Для измерения объёма водопроводной воды, расходуемой на нужды потребителей (индивидуальные приборы учёта), используются одноструйные крыльчатые водосчётчики типа СХВ-Ду (для холодной воды) </w:t>
      </w:r>
      <w:r w:rsidRPr="009469D9">
        <w:rPr>
          <w:rFonts w:ascii="Times New Roman" w:hAnsi="Times New Roman"/>
          <w:sz w:val="24"/>
          <w:szCs w:val="24"/>
          <w:lang w:eastAsia="ru-RU"/>
        </w:rPr>
        <w:t>и СГВ-Ду (для горячей воды)</w:t>
      </w:r>
      <w:r>
        <w:rPr>
          <w:rFonts w:ascii="Times New Roman" w:hAnsi="Times New Roman"/>
          <w:sz w:val="24"/>
          <w:szCs w:val="24"/>
          <w:lang w:eastAsia="ru-RU"/>
        </w:rPr>
        <w:t xml:space="preserve"> диаметром 15-20 мм. </w:t>
      </w:r>
      <w:r>
        <w:rPr>
          <w:rFonts w:ascii="Times New Roman" w:hAnsi="Times New Roman"/>
          <w:sz w:val="28"/>
          <w:szCs w:val="28"/>
        </w:rPr>
        <w:t>Н</w:t>
      </w:r>
      <w:r w:rsidRPr="009469D9">
        <w:rPr>
          <w:rFonts w:ascii="Times New Roman" w:hAnsi="Times New Roman"/>
          <w:sz w:val="24"/>
          <w:szCs w:val="24"/>
          <w:lang w:eastAsia="ru-RU"/>
        </w:rPr>
        <w:t>агрев воды, поступающей от скважин, производится посредством теплообменников, установленных в</w:t>
      </w:r>
      <w:r>
        <w:rPr>
          <w:rFonts w:ascii="Times New Roman" w:hAnsi="Times New Roman"/>
          <w:sz w:val="24"/>
          <w:szCs w:val="24"/>
          <w:lang w:eastAsia="ru-RU"/>
        </w:rPr>
        <w:t xml:space="preserve"> тепловых пунктах зданий</w:t>
      </w:r>
      <w:r w:rsidRPr="009469D9">
        <w:rPr>
          <w:rFonts w:ascii="Times New Roman" w:hAnsi="Times New Roman"/>
          <w:sz w:val="24"/>
          <w:szCs w:val="24"/>
          <w:lang w:eastAsia="ru-RU"/>
        </w:rPr>
        <w:t>.</w:t>
      </w:r>
    </w:p>
    <w:p w:rsidR="00BE69FB" w:rsidRDefault="00BE69FB" w:rsidP="007B0247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Сведения о наличии индивидуальных приборов учёта (ИПУ) воды в жилых домах представлены в таблице 2.4.</w:t>
      </w:r>
    </w:p>
    <w:p w:rsidR="00BE69FB" w:rsidRDefault="00BE69FB" w:rsidP="007B0247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F62539" w:rsidRDefault="00BE69FB" w:rsidP="007B0247">
      <w:pPr>
        <w:pStyle w:val="NoSpacing"/>
        <w:spacing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F62539">
        <w:rPr>
          <w:rFonts w:ascii="Times New Roman" w:hAnsi="Times New Roman"/>
          <w:b/>
          <w:i/>
          <w:sz w:val="24"/>
          <w:szCs w:val="24"/>
          <w:lang w:eastAsia="ru-RU"/>
        </w:rPr>
        <w:t>Таблица 2.</w:t>
      </w:r>
      <w:r>
        <w:rPr>
          <w:rFonts w:ascii="Times New Roman" w:hAnsi="Times New Roman"/>
          <w:b/>
          <w:i/>
          <w:sz w:val="24"/>
          <w:szCs w:val="24"/>
          <w:lang w:eastAsia="ru-RU"/>
        </w:rPr>
        <w:t>4</w:t>
      </w:r>
      <w:r w:rsidRPr="00F62539">
        <w:rPr>
          <w:rFonts w:ascii="Times New Roman" w:hAnsi="Times New Roman"/>
          <w:i/>
          <w:sz w:val="24"/>
          <w:szCs w:val="24"/>
          <w:lang w:eastAsia="ru-RU"/>
        </w:rPr>
        <w:t xml:space="preserve"> – Сведения о наличии индивидуальных приборов учёта воды в </w:t>
      </w:r>
      <w:r>
        <w:rPr>
          <w:rFonts w:ascii="Times New Roman" w:hAnsi="Times New Roman"/>
          <w:i/>
          <w:sz w:val="24"/>
          <w:szCs w:val="24"/>
          <w:lang w:eastAsia="ru-RU"/>
        </w:rPr>
        <w:t>жилых домах</w:t>
      </w:r>
    </w:p>
    <w:tbl>
      <w:tblPr>
        <w:tblW w:w="9278" w:type="dxa"/>
        <w:tblInd w:w="108" w:type="dxa"/>
        <w:tblLayout w:type="fixed"/>
        <w:tblLook w:val="0000"/>
      </w:tblPr>
      <w:tblGrid>
        <w:gridCol w:w="1919"/>
        <w:gridCol w:w="1919"/>
        <w:gridCol w:w="1761"/>
        <w:gridCol w:w="1919"/>
        <w:gridCol w:w="1760"/>
      </w:tblGrid>
      <w:tr w:rsidR="00BE69FB" w:rsidRPr="00A36DA8" w:rsidTr="003E43BB">
        <w:trPr>
          <w:trHeight w:val="8"/>
        </w:trPr>
        <w:tc>
          <w:tcPr>
            <w:tcW w:w="191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Населенный пункт</w:t>
            </w:r>
          </w:p>
        </w:tc>
        <w:tc>
          <w:tcPr>
            <w:tcW w:w="36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36DA8">
              <w:rPr>
                <w:rFonts w:ascii="Times New Roman CYR" w:hAnsi="Times New Roman CYR" w:cs="Times New Roman CYR"/>
                <w:sz w:val="24"/>
                <w:szCs w:val="24"/>
              </w:rPr>
              <w:t>МКД</w:t>
            </w:r>
          </w:p>
        </w:tc>
        <w:tc>
          <w:tcPr>
            <w:tcW w:w="36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 w:rsidRPr="00A36DA8">
              <w:rPr>
                <w:rFonts w:ascii="Times New Roman CYR" w:hAnsi="Times New Roman CYR" w:cs="Times New Roman CYR"/>
                <w:sz w:val="24"/>
                <w:szCs w:val="24"/>
              </w:rPr>
              <w:t>Частный сектор</w:t>
            </w:r>
          </w:p>
        </w:tc>
      </w:tr>
      <w:tr w:rsidR="00BE69FB" w:rsidRPr="00A36DA8" w:rsidTr="003E43BB">
        <w:trPr>
          <w:trHeight w:val="8"/>
        </w:trPr>
        <w:tc>
          <w:tcPr>
            <w:tcW w:w="191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ГВС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ХВС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ГВС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ХВС</w:t>
            </w:r>
          </w:p>
        </w:tc>
      </w:tr>
      <w:tr w:rsidR="00BE69FB" w:rsidRPr="00A36DA8" w:rsidTr="003E43BB">
        <w:trPr>
          <w:trHeight w:val="8"/>
        </w:trPr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A36DA8">
              <w:rPr>
                <w:rFonts w:ascii="Times New Roman CYR" w:hAnsi="Times New Roman CYR" w:cs="Times New Roman CYR"/>
                <w:sz w:val="24"/>
                <w:szCs w:val="24"/>
              </w:rPr>
              <w:t>п. Солнечный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7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E69FB" w:rsidRPr="00A36DA8" w:rsidRDefault="00BE69FB" w:rsidP="003E43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</w:tr>
    </w:tbl>
    <w:p w:rsidR="00BE69FB" w:rsidRDefault="00BE69FB" w:rsidP="00F82585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6061B0" w:rsidRDefault="00BE69FB" w:rsidP="00614BB8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Для измерения объёма вод</w:t>
      </w:r>
      <w:r>
        <w:rPr>
          <w:rFonts w:ascii="Times New Roman" w:hAnsi="Times New Roman"/>
          <w:sz w:val="24"/>
          <w:szCs w:val="24"/>
          <w:lang w:eastAsia="ru-RU"/>
        </w:rPr>
        <w:t>опроводной воды на вводах в здания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используются </w:t>
      </w:r>
      <w:r>
        <w:rPr>
          <w:rFonts w:ascii="Times New Roman" w:hAnsi="Times New Roman"/>
          <w:sz w:val="24"/>
          <w:szCs w:val="24"/>
          <w:lang w:eastAsia="ru-RU"/>
        </w:rPr>
        <w:t xml:space="preserve">электромагнитные счетчики Метран </w:t>
      </w:r>
      <w:r>
        <w:rPr>
          <w:rFonts w:ascii="Times New Roman" w:hAnsi="Times New Roman"/>
          <w:sz w:val="24"/>
          <w:szCs w:val="24"/>
          <w:lang w:val="en-US" w:eastAsia="ru-RU"/>
        </w:rPr>
        <w:t>dy</w:t>
      </w:r>
      <w:r>
        <w:rPr>
          <w:rFonts w:ascii="Times New Roman" w:hAnsi="Times New Roman"/>
          <w:sz w:val="24"/>
          <w:szCs w:val="24"/>
          <w:lang w:eastAsia="ru-RU"/>
        </w:rPr>
        <w:t>40. Счетчики установлены в 2015 г. Межповерочный интервал – 6 лет.</w:t>
      </w:r>
    </w:p>
    <w:p w:rsidR="00BE69FB" w:rsidRPr="005D55A6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Сведения о наличии общедомовых приборов учёта (ОПУ) воды в </w:t>
      </w:r>
      <w:r>
        <w:rPr>
          <w:rFonts w:ascii="Times New Roman" w:hAnsi="Times New Roman"/>
          <w:sz w:val="24"/>
          <w:szCs w:val="24"/>
          <w:lang w:eastAsia="ru-RU"/>
        </w:rPr>
        <w:t>жилых и общественных зданиях представлены в таблице 2.5</w:t>
      </w:r>
      <w:r w:rsidRPr="005D55A6">
        <w:rPr>
          <w:rFonts w:ascii="Times New Roman" w:hAnsi="Times New Roman"/>
          <w:sz w:val="24"/>
          <w:szCs w:val="24"/>
          <w:lang w:eastAsia="ru-RU"/>
        </w:rPr>
        <w:t>.</w:t>
      </w: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Таблица 2.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– Сведения о наличии общ</w:t>
      </w:r>
      <w:r>
        <w:rPr>
          <w:rFonts w:ascii="Times New Roman" w:hAnsi="Times New Roman"/>
          <w:sz w:val="24"/>
          <w:szCs w:val="24"/>
          <w:lang w:eastAsia="ru-RU"/>
        </w:rPr>
        <w:t>едомовых приборов учёта воды в жилых и общественных зданиях</w:t>
      </w:r>
    </w:p>
    <w:tbl>
      <w:tblPr>
        <w:tblW w:w="9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/>
      </w:tblPr>
      <w:tblGrid>
        <w:gridCol w:w="1900"/>
        <w:gridCol w:w="2035"/>
        <w:gridCol w:w="1430"/>
        <w:gridCol w:w="2489"/>
        <w:gridCol w:w="1480"/>
      </w:tblGrid>
      <w:tr w:rsidR="00BE69FB" w:rsidRPr="00A36DA8" w:rsidTr="00A36DA8">
        <w:trPr>
          <w:trHeight w:val="1123"/>
        </w:trPr>
        <w:tc>
          <w:tcPr>
            <w:tcW w:w="190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Вид водоснабжения</w:t>
            </w:r>
          </w:p>
        </w:tc>
        <w:tc>
          <w:tcPr>
            <w:tcW w:w="2035" w:type="dxa"/>
            <w:vAlign w:val="center"/>
          </w:tcPr>
          <w:p w:rsidR="00BE69FB" w:rsidRPr="00A36DA8" w:rsidRDefault="00BE69FB" w:rsidP="00A36DA8">
            <w:pPr>
              <w:pStyle w:val="NoSpacing"/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Поселок</w:t>
            </w:r>
          </w:p>
        </w:tc>
        <w:tc>
          <w:tcPr>
            <w:tcW w:w="143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Общее количество ОПУ, шт.</w:t>
            </w:r>
          </w:p>
        </w:tc>
        <w:tc>
          <w:tcPr>
            <w:tcW w:w="248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Количество неоснащённых домов, шт.</w:t>
            </w:r>
          </w:p>
        </w:tc>
        <w:tc>
          <w:tcPr>
            <w:tcW w:w="148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Степень оснащённости ПУ, %</w:t>
            </w:r>
          </w:p>
        </w:tc>
      </w:tr>
      <w:tr w:rsidR="00BE69FB" w:rsidRPr="00A36DA8" w:rsidTr="00A36DA8">
        <w:trPr>
          <w:trHeight w:val="483"/>
        </w:trPr>
        <w:tc>
          <w:tcPr>
            <w:tcW w:w="190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Солнечный</w:t>
            </w:r>
          </w:p>
        </w:tc>
        <w:tc>
          <w:tcPr>
            <w:tcW w:w="143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8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BE69FB" w:rsidRPr="00A36DA8" w:rsidTr="00A36DA8">
        <w:trPr>
          <w:trHeight w:val="432"/>
        </w:trPr>
        <w:tc>
          <w:tcPr>
            <w:tcW w:w="190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Нагорный</w:t>
            </w:r>
          </w:p>
        </w:tc>
        <w:tc>
          <w:tcPr>
            <w:tcW w:w="143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BE69FB" w:rsidRPr="00A36DA8" w:rsidTr="00A36DA8">
        <w:trPr>
          <w:trHeight w:val="432"/>
        </w:trPr>
        <w:tc>
          <w:tcPr>
            <w:tcW w:w="190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ХВС</w:t>
            </w:r>
          </w:p>
        </w:tc>
        <w:tc>
          <w:tcPr>
            <w:tcW w:w="203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Полянный</w:t>
            </w:r>
          </w:p>
        </w:tc>
        <w:tc>
          <w:tcPr>
            <w:tcW w:w="143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8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80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BE69FB" w:rsidRPr="005D55A6" w:rsidRDefault="00BE69FB" w:rsidP="007315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14BB8">
        <w:rPr>
          <w:rFonts w:ascii="Times New Roman" w:hAnsi="Times New Roman"/>
          <w:color w:val="000000"/>
          <w:sz w:val="24"/>
          <w:szCs w:val="24"/>
          <w:lang w:eastAsia="ru-RU"/>
        </w:rPr>
        <w:t>Все бюджетные учреждения (учебные заведения, детские сады и больницы) на территории Солнечного сельского поселения оснащены ПУ водопроводной воды в соответствии с требованиями ФЗ №261.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 п. Нагорный индивидуальными счетчиками учета воды оснащено 30% квартир.</w:t>
      </w:r>
    </w:p>
    <w:p w:rsidR="00BE69FB" w:rsidRPr="00614BB8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В 2010 году на скважине п. Полянный был установлен прибор учёта отдаваемой в сеть воды.</w:t>
      </w:r>
      <w:r w:rsidRPr="005D55A6">
        <w:rPr>
          <w:rFonts w:ascii="Times New Roman" w:hAnsi="Times New Roman"/>
          <w:sz w:val="24"/>
          <w:szCs w:val="24"/>
        </w:rPr>
        <w:t xml:space="preserve"> </w:t>
      </w:r>
    </w:p>
    <w:p w:rsidR="00BE69FB" w:rsidRPr="005D55A6" w:rsidRDefault="00BE69FB" w:rsidP="00614BB8">
      <w:pPr>
        <w:pStyle w:val="Heading1"/>
        <w:spacing w:line="360" w:lineRule="auto"/>
        <w:rPr>
          <w:rFonts w:ascii="Times New Roman" w:hAnsi="Times New Roman"/>
          <w:sz w:val="24"/>
          <w:szCs w:val="24"/>
        </w:rPr>
      </w:pPr>
      <w:bookmarkStart w:id="7" w:name="_Toc375324352"/>
      <w:r w:rsidRPr="005D55A6">
        <w:rPr>
          <w:rFonts w:ascii="Times New Roman" w:hAnsi="Times New Roman"/>
          <w:sz w:val="24"/>
          <w:szCs w:val="24"/>
        </w:rPr>
        <w:t>2.3 Описание существующих технических и технологических проблем в системах водоснабжения поселения</w:t>
      </w:r>
      <w:bookmarkEnd w:id="7"/>
    </w:p>
    <w:p w:rsidR="00BE69FB" w:rsidRPr="005D55A6" w:rsidRDefault="00BE69FB" w:rsidP="0058575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низкий уровень автоматизации источников водозабора;</w:t>
      </w:r>
    </w:p>
    <w:p w:rsidR="00BE69FB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высокий износ водопроводных сетей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(80-90 %)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водонапорные башни п. Солнечный и п. Нагорный нуждаются в реконструкции;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отсутствует возможность резервного водоснабжения потребителей;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не установлено качество воды в артезианских скважинах в связи с отсутствием материалов экспертиз и иных исследований состава воды;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отсутствие зон санитарной охраны, в том числе строго режима, подземных источников водоснабжения;</w:t>
      </w:r>
    </w:p>
    <w:p w:rsidR="00BE69FB" w:rsidRPr="005D55A6" w:rsidRDefault="00BE69FB" w:rsidP="00614BB8">
      <w:pPr>
        <w:pStyle w:val="NoSpacing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отсутствие сооружений водоподготовки в системах водоснабжения населённых пунктов, запитанных от скважин.</w:t>
      </w:r>
    </w:p>
    <w:p w:rsidR="00BE69FB" w:rsidRPr="005D55A6" w:rsidRDefault="00BE69FB" w:rsidP="00A12ECC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Все проблемы развития систем водоснабжения Солнечного сельского поселения связа</w:t>
      </w:r>
      <w:r>
        <w:rPr>
          <w:rFonts w:ascii="Times New Roman" w:hAnsi="Times New Roman"/>
          <w:sz w:val="24"/>
          <w:szCs w:val="24"/>
          <w:lang w:eastAsia="ru-RU"/>
        </w:rPr>
        <w:t>ны с финансовыми ограничениями.</w:t>
      </w:r>
    </w:p>
    <w:p w:rsidR="00BE69FB" w:rsidRDefault="00BE69FB" w:rsidP="001A0075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Предписания надзорных органов об устранении нарушений, влияющих на безопасность и надежность системы водоснабжения, отсутствуют.</w:t>
      </w:r>
    </w:p>
    <w:p w:rsidR="00BE69FB" w:rsidRPr="005D55A6" w:rsidRDefault="00BE69FB" w:rsidP="001A0075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614BB8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8" w:name="_Toc375324353"/>
      <w:r w:rsidRPr="005D55A6">
        <w:rPr>
          <w:rFonts w:ascii="Times New Roman" w:hAnsi="Times New Roman"/>
          <w:sz w:val="24"/>
          <w:szCs w:val="24"/>
          <w:lang w:eastAsia="ru-RU"/>
        </w:rPr>
        <w:t>3 Существующие балансы производительности сооружений системы водоснабжения и потребления воды и удельное водопотребление</w:t>
      </w:r>
      <w:bookmarkEnd w:id="8"/>
    </w:p>
    <w:p w:rsidR="00BE69FB" w:rsidRPr="005D55A6" w:rsidRDefault="00BE69FB" w:rsidP="00614BB8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Потребителями хозяйственно-питьевой воды централизованных систем Солнечного сельского поселения являются:</w:t>
      </w:r>
    </w:p>
    <w:p w:rsidR="00BE69FB" w:rsidRPr="005D55A6" w:rsidRDefault="00BE69FB" w:rsidP="00614BB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жилые дома (многоквартирные и частный сектор);</w:t>
      </w:r>
    </w:p>
    <w:p w:rsidR="00BE69FB" w:rsidRPr="005D55A6" w:rsidRDefault="00BE69FB" w:rsidP="00614BB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административные и общеобразовательные учреждения;</w:t>
      </w:r>
    </w:p>
    <w:p w:rsidR="00BE69FB" w:rsidRPr="005D55A6" w:rsidRDefault="00BE69FB" w:rsidP="00614BB8">
      <w:pPr>
        <w:pStyle w:val="NoSpacing"/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частные усадебные участки.</w:t>
      </w:r>
    </w:p>
    <w:p w:rsidR="00BE69FB" w:rsidRPr="005D55A6" w:rsidRDefault="00BE69FB" w:rsidP="00614BB8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Количество расходуемой воды жилыми зданиями зависит от степени санитарно-технического благоустройства районов жилой застройки. В соответствии с предоставленными данными, </w:t>
      </w:r>
      <w:r>
        <w:rPr>
          <w:rFonts w:ascii="Times New Roman" w:hAnsi="Times New Roman"/>
          <w:sz w:val="24"/>
          <w:szCs w:val="24"/>
        </w:rPr>
        <w:t>основная часть многоквартирных домов расположена</w:t>
      </w:r>
      <w:r w:rsidRPr="005D55A6">
        <w:rPr>
          <w:rFonts w:ascii="Times New Roman" w:hAnsi="Times New Roman"/>
          <w:sz w:val="24"/>
          <w:szCs w:val="24"/>
        </w:rPr>
        <w:t xml:space="preserve"> на территории п. Солнечный.</w:t>
      </w:r>
    </w:p>
    <w:p w:rsidR="00BE69FB" w:rsidRDefault="00BE69FB" w:rsidP="00614BB8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D208AA">
        <w:rPr>
          <w:rFonts w:ascii="Times New Roman" w:hAnsi="Times New Roman"/>
          <w:sz w:val="24"/>
          <w:szCs w:val="24"/>
        </w:rPr>
        <w:t>Помимо бытовых нужд населения на частных усадебных участках вода используется для полива.</w:t>
      </w:r>
    </w:p>
    <w:p w:rsidR="00BE69FB" w:rsidRDefault="00BE69FB" w:rsidP="00614BB8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F4644">
        <w:rPr>
          <w:rFonts w:ascii="Times New Roman" w:hAnsi="Times New Roman"/>
          <w:sz w:val="24"/>
          <w:szCs w:val="24"/>
        </w:rPr>
        <w:t>Структурный</w:t>
      </w:r>
      <w:r>
        <w:rPr>
          <w:rFonts w:ascii="Times New Roman" w:hAnsi="Times New Roman"/>
          <w:sz w:val="24"/>
          <w:szCs w:val="24"/>
        </w:rPr>
        <w:t xml:space="preserve"> (расчетный)</w:t>
      </w:r>
      <w:r w:rsidRPr="005D55A6">
        <w:rPr>
          <w:rFonts w:ascii="Times New Roman" w:hAnsi="Times New Roman"/>
          <w:sz w:val="24"/>
          <w:szCs w:val="24"/>
        </w:rPr>
        <w:t xml:space="preserve"> баланс по группам потреби</w:t>
      </w:r>
      <w:r>
        <w:rPr>
          <w:rFonts w:ascii="Times New Roman" w:hAnsi="Times New Roman"/>
          <w:sz w:val="24"/>
          <w:szCs w:val="24"/>
        </w:rPr>
        <w:t>телей представлен в таблице 3.1; установленные нормы потребления ХВС и ГВС для населения п. Солнечный – таблица 3.2; месячные объемы потребления воды п. Солнечный – таблица 3.3; месячные объемы потребления воды п. Нагорный – таблица 3.4. Данные таблицы заполнены на основании предоставленных данных обслуживающей организацией.</w:t>
      </w:r>
    </w:p>
    <w:p w:rsidR="00BE69FB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Таблица 3.1 – Структурный баланс по группам потребителей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9"/>
        <w:gridCol w:w="3544"/>
        <w:gridCol w:w="1842"/>
        <w:gridCol w:w="1559"/>
        <w:gridCol w:w="1701"/>
      </w:tblGrid>
      <w:tr w:rsidR="00BE69FB" w:rsidRPr="00A36DA8" w:rsidTr="00A36DA8">
        <w:trPr>
          <w:trHeight w:val="410"/>
        </w:trPr>
        <w:tc>
          <w:tcPr>
            <w:tcW w:w="959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3260" w:type="dxa"/>
            <w:gridSpan w:val="2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Периоды</w:t>
            </w:r>
          </w:p>
        </w:tc>
      </w:tr>
      <w:tr w:rsidR="00BE69FB" w:rsidRPr="00A36DA8" w:rsidTr="00A36DA8">
        <w:trPr>
          <w:trHeight w:val="410"/>
        </w:trPr>
        <w:tc>
          <w:tcPr>
            <w:tcW w:w="959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2019 г.</w:t>
            </w:r>
          </w:p>
        </w:tc>
        <w:tc>
          <w:tcPr>
            <w:tcW w:w="1701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с 1.01.2020 по 1.04.2020 г.</w:t>
            </w:r>
          </w:p>
        </w:tc>
      </w:tr>
      <w:tr w:rsidR="00BE69FB" w:rsidRPr="00A36DA8" w:rsidTr="00A36DA8">
        <w:trPr>
          <w:trHeight w:val="410"/>
        </w:trPr>
        <w:tc>
          <w:tcPr>
            <w:tcW w:w="9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Объем реализации</w:t>
            </w:r>
          </w:p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товаров и услуг в т. ч. по потребителям:</w:t>
            </w:r>
          </w:p>
        </w:tc>
        <w:tc>
          <w:tcPr>
            <w:tcW w:w="1842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50998</w:t>
            </w:r>
          </w:p>
        </w:tc>
        <w:tc>
          <w:tcPr>
            <w:tcW w:w="1701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12750</w:t>
            </w:r>
          </w:p>
        </w:tc>
      </w:tr>
      <w:tr w:rsidR="00BE69FB" w:rsidRPr="00A36DA8" w:rsidTr="00A36DA8">
        <w:trPr>
          <w:trHeight w:val="410"/>
        </w:trPr>
        <w:tc>
          <w:tcPr>
            <w:tcW w:w="9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44" w:type="dxa"/>
          </w:tcPr>
          <w:p w:rsidR="00BE69FB" w:rsidRPr="00A36DA8" w:rsidRDefault="00BE69FB" w:rsidP="00A36DA8">
            <w:pPr>
              <w:pStyle w:val="NoSpacing"/>
              <w:spacing w:before="80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- населению</w:t>
            </w:r>
          </w:p>
        </w:tc>
        <w:tc>
          <w:tcPr>
            <w:tcW w:w="1842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46563</w:t>
            </w:r>
          </w:p>
        </w:tc>
        <w:tc>
          <w:tcPr>
            <w:tcW w:w="1701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11640</w:t>
            </w:r>
          </w:p>
        </w:tc>
      </w:tr>
      <w:tr w:rsidR="00BE69FB" w:rsidRPr="00A36DA8" w:rsidTr="00A36DA8">
        <w:trPr>
          <w:trHeight w:val="410"/>
        </w:trPr>
        <w:tc>
          <w:tcPr>
            <w:tcW w:w="9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44" w:type="dxa"/>
          </w:tcPr>
          <w:p w:rsidR="00BE69FB" w:rsidRPr="00A36DA8" w:rsidRDefault="00BE69FB" w:rsidP="00A36DA8">
            <w:pPr>
              <w:pStyle w:val="NoSpacing"/>
              <w:spacing w:before="80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- бюджетным потребителям</w:t>
            </w:r>
          </w:p>
        </w:tc>
        <w:tc>
          <w:tcPr>
            <w:tcW w:w="1842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4036</w:t>
            </w:r>
          </w:p>
        </w:tc>
        <w:tc>
          <w:tcPr>
            <w:tcW w:w="1701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1009</w:t>
            </w:r>
          </w:p>
        </w:tc>
      </w:tr>
      <w:tr w:rsidR="00BE69FB" w:rsidRPr="00A36DA8" w:rsidTr="00A36DA8">
        <w:trPr>
          <w:trHeight w:val="432"/>
        </w:trPr>
        <w:tc>
          <w:tcPr>
            <w:tcW w:w="9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44" w:type="dxa"/>
          </w:tcPr>
          <w:p w:rsidR="00BE69FB" w:rsidRPr="00A36DA8" w:rsidRDefault="00BE69FB" w:rsidP="00A36DA8">
            <w:pPr>
              <w:pStyle w:val="NoSpacing"/>
              <w:spacing w:before="80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- прочим потребителям</w:t>
            </w:r>
          </w:p>
        </w:tc>
        <w:tc>
          <w:tcPr>
            <w:tcW w:w="1842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399</w:t>
            </w:r>
          </w:p>
        </w:tc>
        <w:tc>
          <w:tcPr>
            <w:tcW w:w="1701" w:type="dxa"/>
            <w:vAlign w:val="center"/>
          </w:tcPr>
          <w:p w:rsidR="00BE69FB" w:rsidRPr="00A36DA8" w:rsidRDefault="00BE69FB" w:rsidP="00A36DA8">
            <w:pPr>
              <w:pStyle w:val="NoSpacing"/>
              <w:spacing w:before="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</w:tbl>
    <w:p w:rsidR="00BE69FB" w:rsidRPr="005D55A6" w:rsidRDefault="00BE69FB" w:rsidP="00305AA7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Таблица 3.2 – Установленные нормы потребления ХВС и ГВС для населения п. Солнечный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6"/>
        <w:gridCol w:w="2552"/>
        <w:gridCol w:w="2268"/>
      </w:tblGrid>
      <w:tr w:rsidR="00BE69FB" w:rsidRPr="00A36DA8" w:rsidTr="00A36DA8">
        <w:trPr>
          <w:trHeight w:val="415"/>
        </w:trPr>
        <w:tc>
          <w:tcPr>
            <w:tcW w:w="4786" w:type="dxa"/>
            <w:vMerge w:val="restart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4820" w:type="dxa"/>
            <w:gridSpan w:val="2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Установленные нормы потребления услуги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  <w:vMerge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вода (нагрев) с ванны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0,1763</w:t>
            </w:r>
          </w:p>
        </w:tc>
      </w:tr>
      <w:tr w:rsidR="00BE69FB" w:rsidRPr="00A36DA8" w:rsidTr="00A36DA8">
        <w:trPr>
          <w:trHeight w:val="393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вода (нагрев) с душем без ванны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0,1427</w:t>
            </w:r>
          </w:p>
        </w:tc>
      </w:tr>
      <w:tr w:rsidR="00BE69FB" w:rsidRPr="00A36DA8" w:rsidTr="00A36DA8">
        <w:trPr>
          <w:trHeight w:val="393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вода (нагрев) при отсутствии души и ванны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Гкал/чел.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0,042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  <w:tcBorders>
              <w:bottom w:val="nil"/>
            </w:tcBorders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552" w:type="dxa"/>
            <w:tcBorders>
              <w:bottom w:val="nil"/>
            </w:tcBorders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 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7,5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ГВС и душем без ванны)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5,85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6,3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BE69FB" w:rsidRPr="00A36DA8" w:rsidTr="00A36DA8">
        <w:trPr>
          <w:trHeight w:val="393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2,85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/чел.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1,2</w:t>
            </w:r>
          </w:p>
        </w:tc>
      </w:tr>
      <w:tr w:rsidR="00BE69FB" w:rsidRPr="00A36DA8" w:rsidTr="00A36DA8">
        <w:trPr>
          <w:trHeight w:val="415"/>
        </w:trPr>
        <w:tc>
          <w:tcPr>
            <w:tcW w:w="4786" w:type="dxa"/>
          </w:tcPr>
          <w:p w:rsidR="00BE69FB" w:rsidRPr="00A36DA8" w:rsidRDefault="00BE69FB" w:rsidP="00A36D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552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 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E69FB" w:rsidRDefault="00BE69FB" w:rsidP="009E27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Default="00BE69FB" w:rsidP="009E27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9E273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Таблица 3.3 – Объемы потребления п. Солнечный (за месяц)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19"/>
        <w:gridCol w:w="2329"/>
        <w:gridCol w:w="2579"/>
      </w:tblGrid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Горячая вода по приборам учета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160,00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37,00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48,00</w:t>
            </w:r>
          </w:p>
        </w:tc>
      </w:tr>
      <w:tr w:rsidR="00BE69FB" w:rsidRPr="00A36DA8" w:rsidTr="00A36DA8">
        <w:trPr>
          <w:trHeight w:val="395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134,00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22,00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890,00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9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1386,00</w:t>
            </w:r>
          </w:p>
        </w:tc>
      </w:tr>
    </w:tbl>
    <w:p w:rsidR="00BE69FB" w:rsidRPr="005D55A6" w:rsidRDefault="00BE69FB" w:rsidP="009C5004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Таблица 3.4 – Объемы потребления п. Нагорный (за месяц)</w:t>
      </w:r>
    </w:p>
    <w:tbl>
      <w:tblPr>
        <w:tblW w:w="9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10"/>
        <w:gridCol w:w="2324"/>
        <w:gridCol w:w="2574"/>
      </w:tblGrid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Вид услуги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ГВС и ванной)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25,00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электрическим или газовым водонагревателем)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40,00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 с ванной)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77,00</w:t>
            </w:r>
          </w:p>
        </w:tc>
      </w:tr>
      <w:tr w:rsidR="00BE69FB" w:rsidRPr="00A36DA8" w:rsidTr="00A36DA8">
        <w:trPr>
          <w:trHeight w:val="395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(без ГВС, ванны и душа)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17,00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(с водозаборной колонки)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39,00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Холодная вода по приборам учета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315,00</w:t>
            </w:r>
          </w:p>
        </w:tc>
      </w:tr>
      <w:tr w:rsidR="00BE69FB" w:rsidRPr="00A36DA8" w:rsidTr="00A36DA8">
        <w:trPr>
          <w:trHeight w:val="417"/>
        </w:trPr>
        <w:tc>
          <w:tcPr>
            <w:tcW w:w="4710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2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A36DA8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574" w:type="dxa"/>
            <w:vAlign w:val="center"/>
          </w:tcPr>
          <w:p w:rsidR="00BE69FB" w:rsidRPr="00A36DA8" w:rsidRDefault="00BE69FB" w:rsidP="00A36DA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36D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513,00</w:t>
            </w:r>
          </w:p>
        </w:tc>
      </w:tr>
    </w:tbl>
    <w:p w:rsidR="00BE69FB" w:rsidRPr="005D55A6" w:rsidRDefault="00BE69FB" w:rsidP="009C5004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2D5DE3" w:rsidRDefault="00BE69FB" w:rsidP="00C64D44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F4644">
        <w:rPr>
          <w:rFonts w:ascii="Times New Roman" w:hAnsi="Times New Roman"/>
          <w:sz w:val="24"/>
          <w:szCs w:val="24"/>
        </w:rPr>
        <w:t>Нормативный расчёт потребления</w:t>
      </w:r>
      <w:r w:rsidRPr="00C64D44">
        <w:rPr>
          <w:rFonts w:ascii="Times New Roman" w:hAnsi="Times New Roman"/>
          <w:sz w:val="24"/>
          <w:szCs w:val="24"/>
        </w:rPr>
        <w:t xml:space="preserve"> хозяйственно-питьевой воды (ХПВ) выполнен по нормам расхода в соответствии с  Приложением 3 СНиП 2.04.01-85.</w:t>
      </w:r>
    </w:p>
    <w:p w:rsidR="00BE69FB" w:rsidRDefault="00BE69FB" w:rsidP="00C64D44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0B04">
        <w:rPr>
          <w:rFonts w:ascii="Times New Roman" w:hAnsi="Times New Roman"/>
          <w:sz w:val="24"/>
          <w:szCs w:val="24"/>
        </w:rPr>
        <w:t xml:space="preserve">В таблице </w:t>
      </w:r>
      <w:r>
        <w:rPr>
          <w:rFonts w:ascii="Times New Roman" w:hAnsi="Times New Roman"/>
          <w:sz w:val="24"/>
          <w:szCs w:val="24"/>
        </w:rPr>
        <w:t>3.5 представлена информация о потребителях водопроводной воды в 2019 году</w:t>
      </w:r>
      <w:r w:rsidRPr="00170B04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их режимы работы</w:t>
      </w:r>
      <w:r w:rsidRPr="00170B04">
        <w:rPr>
          <w:rFonts w:ascii="Times New Roman" w:hAnsi="Times New Roman"/>
          <w:sz w:val="24"/>
          <w:szCs w:val="24"/>
        </w:rPr>
        <w:t>.</w:t>
      </w: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3.5 – Информация о потребителях водопроводной воды Солнечного сельского поселения</w:t>
      </w:r>
    </w:p>
    <w:tbl>
      <w:tblPr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6"/>
        <w:gridCol w:w="2029"/>
        <w:gridCol w:w="1715"/>
        <w:gridCol w:w="1211"/>
        <w:gridCol w:w="1272"/>
        <w:gridCol w:w="1406"/>
        <w:gridCol w:w="1456"/>
      </w:tblGrid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Водопотребители</w:t>
            </w:r>
          </w:p>
        </w:tc>
        <w:tc>
          <w:tcPr>
            <w:tcW w:w="171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измерителя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</w:tc>
        <w:tc>
          <w:tcPr>
            <w:tcW w:w="127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Режим</w:t>
            </w:r>
          </w:p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работы</w:t>
            </w:r>
          </w:p>
        </w:tc>
        <w:tc>
          <w:tcPr>
            <w:tcW w:w="140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Число дней работы в год</w:t>
            </w:r>
          </w:p>
        </w:tc>
        <w:tc>
          <w:tcPr>
            <w:tcW w:w="145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Норма расхода воды, л/сут</w:t>
            </w: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89" w:type="dxa"/>
            <w:gridSpan w:val="6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 xml:space="preserve">Жители домов квартирного типа с ванными, оборудованными душами </w:t>
            </w: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FC78FD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lang w:eastAsia="ru-RU"/>
              </w:rPr>
              <w:t xml:space="preserve">Жилые дома квартирного типа с ванными длиной от 1500 до 1700мм, оборудованными душами                </w:t>
            </w:r>
            <w:r w:rsidRPr="00A36DA8">
              <w:rPr>
                <w:rFonts w:ascii="Times New Roman" w:hAnsi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272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lang w:eastAsia="ru-RU"/>
              </w:rPr>
              <w:t>Жилые дома квартирного типа с водопроводом, канализацией и ванными без ГВС</w:t>
            </w:r>
            <w:r w:rsidRPr="00A36DA8">
              <w:rPr>
                <w:rFonts w:ascii="Times New Roman" w:hAnsi="Times New Roman"/>
                <w:sz w:val="24"/>
                <w:szCs w:val="24"/>
              </w:rPr>
              <w:t xml:space="preserve"> п. Нагорный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A36DA8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lang w:eastAsia="ru-RU"/>
              </w:rPr>
              <w:t>Жилые дома квартирного типа с водопроводом, канализацией и ванными без ГВС</w:t>
            </w:r>
            <w:r w:rsidRPr="00A36DA8">
              <w:rPr>
                <w:rFonts w:ascii="Times New Roman" w:hAnsi="Times New Roman"/>
                <w:sz w:val="24"/>
                <w:szCs w:val="24"/>
              </w:rPr>
              <w:t xml:space="preserve"> п. Полянный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89" w:type="dxa"/>
            <w:gridSpan w:val="6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Частный сектор централизованное водоснабжение</w:t>
            </w:r>
          </w:p>
        </w:tc>
      </w:tr>
      <w:tr w:rsidR="00BE69FB" w:rsidRPr="00A36DA8" w:rsidTr="00A36DA8">
        <w:trPr>
          <w:trHeight w:val="500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862</w:t>
            </w:r>
          </w:p>
        </w:tc>
        <w:tc>
          <w:tcPr>
            <w:tcW w:w="1272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256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9FB" w:rsidRPr="00A36DA8" w:rsidTr="00A36DA8">
        <w:trPr>
          <w:trHeight w:val="528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Полянный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89" w:type="dxa"/>
            <w:gridSpan w:val="6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Частный сектор (индивидуальные шахтные колодцы)</w:t>
            </w: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Сагаусты</w:t>
            </w:r>
          </w:p>
        </w:tc>
        <w:tc>
          <w:tcPr>
            <w:tcW w:w="171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 житель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27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Круглый год</w:t>
            </w:r>
          </w:p>
        </w:tc>
        <w:tc>
          <w:tcPr>
            <w:tcW w:w="140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365</w:t>
            </w:r>
          </w:p>
        </w:tc>
        <w:tc>
          <w:tcPr>
            <w:tcW w:w="145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89" w:type="dxa"/>
            <w:gridSpan w:val="6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Поливка посадок на приусадебных участках (централизованное водоснабжение)</w:t>
            </w: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Солнечный</w:t>
            </w:r>
          </w:p>
        </w:tc>
        <w:tc>
          <w:tcPr>
            <w:tcW w:w="1715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 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12400</w:t>
            </w:r>
          </w:p>
        </w:tc>
        <w:tc>
          <w:tcPr>
            <w:tcW w:w="1272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Merge w:val="restart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Нагорный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2600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Полянный</w:t>
            </w:r>
          </w:p>
        </w:tc>
        <w:tc>
          <w:tcPr>
            <w:tcW w:w="1715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6" w:type="dxa"/>
            <w:vMerge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89" w:type="dxa"/>
            <w:gridSpan w:val="6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  <w:lang w:eastAsia="ru-RU"/>
              </w:rPr>
              <w:t>Поливка посадок на приусадебных участках (индивидуальные шахтные колодцы)</w:t>
            </w:r>
          </w:p>
        </w:tc>
      </w:tr>
      <w:tr w:rsidR="00BE69FB" w:rsidRPr="00A36DA8" w:rsidTr="00A36DA8">
        <w:trPr>
          <w:trHeight w:val="557"/>
        </w:trPr>
        <w:tc>
          <w:tcPr>
            <w:tcW w:w="56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2029" w:type="dxa"/>
            <w:vAlign w:val="center"/>
          </w:tcPr>
          <w:p w:rsidR="00BE69FB" w:rsidRPr="00A36DA8" w:rsidRDefault="00BE69FB" w:rsidP="009F4644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Сагаусты</w:t>
            </w:r>
          </w:p>
        </w:tc>
        <w:tc>
          <w:tcPr>
            <w:tcW w:w="1715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 м</w:t>
            </w:r>
            <w:r w:rsidRPr="00A36DA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1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1100</w:t>
            </w:r>
          </w:p>
        </w:tc>
        <w:tc>
          <w:tcPr>
            <w:tcW w:w="1272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 раза в сутки</w:t>
            </w:r>
          </w:p>
        </w:tc>
        <w:tc>
          <w:tcPr>
            <w:tcW w:w="140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456" w:type="dxa"/>
            <w:vAlign w:val="center"/>
          </w:tcPr>
          <w:p w:rsidR="00BE69FB" w:rsidRPr="00A36DA8" w:rsidRDefault="00BE69FB" w:rsidP="00A36DA8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BE69FB" w:rsidRPr="005D55A6" w:rsidRDefault="00BE69FB" w:rsidP="00AC4025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Суточное потребление холодной воды </w:t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2" type="#_x0000_t75" style="width:43.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5B51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615B5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Ј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3" type="#_x0000_t75" style="width:43.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5B51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615B5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ЈРў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6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(м3/ч) рассчитывается по следующей формуле: 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где</w:t>
      </w:r>
      <w:r w:rsidRPr="005D55A6">
        <w:rPr>
          <w:rFonts w:ascii="Times New Roman" w:hAnsi="Times New Roman"/>
          <w:sz w:val="24"/>
          <w:szCs w:val="24"/>
        </w:rPr>
        <w:tab/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4" type="#_x0000_t75" style="width:27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34E49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334E49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.С…Рѕ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5" type="#_x0000_t75" style="width:27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34E49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334E49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a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.С…Рѕ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7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>, л/сут – норма расхода холодной воды в средние сутки на одного хозяйственно-бытового измерителя;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6" type="#_x0000_t75" style="width:28.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069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F2069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U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.С…Рѕ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7" type="#_x0000_t75" style="width:28.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069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F20691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U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i.С…РѕР·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8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– число хозяйственно-бытовых водопотребителей; 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k = 1,2 – коэффициент на неучтённые расходы воды.</w:t>
      </w:r>
    </w:p>
    <w:p w:rsidR="00BE69FB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Годовое потребление холодной воды определяется выражением: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где</w:t>
      </w:r>
      <w:r w:rsidRPr="005D55A6">
        <w:rPr>
          <w:rFonts w:ascii="Times New Roman" w:hAnsi="Times New Roman"/>
          <w:sz w:val="24"/>
          <w:szCs w:val="24"/>
        </w:rPr>
        <w:tab/>
        <w:t xml:space="preserve"> </w:t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38" type="#_x0000_t75" style="width:18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B3FD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CB3FD9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39" type="#_x0000_t75" style="width:18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B3FD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CB3FD9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n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 i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9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>, сут. – число дней (суток) работы водопотребителей.</w:t>
      </w:r>
    </w:p>
    <w:p w:rsidR="00BE69FB" w:rsidRPr="005D55A6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Среднемесячное потребление холодной воды рассчитывается по следующей формуле: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Расчётный максимальный часовой расход воды определяется по формуле: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pict>
          <v:shape id="_x0000_i1040" type="#_x0000_t75" style="width:276.75pt;height:66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D20B8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FD20B8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С‡.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=&lt;/m:t&gt;&lt;/m:r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=1,2в€™&lt;/m:t&gt;&lt;/m:r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0" o:title="" chromakey="white"/>
          </v:shape>
        </w:pict>
      </w:r>
    </w:p>
    <w:p w:rsidR="00BE69FB" w:rsidRPr="005D55A6" w:rsidRDefault="00BE69FB" w:rsidP="00614BB8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где</w:t>
      </w:r>
      <w:r w:rsidRPr="005D55A6">
        <w:rPr>
          <w:rFonts w:ascii="Times New Roman" w:hAnsi="Times New Roman"/>
          <w:sz w:val="24"/>
          <w:szCs w:val="24"/>
        </w:rPr>
        <w:tab/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41" type="#_x0000_t75" style="width:53.25pt;height:66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C7EAE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9C7EA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С‡.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42" type="#_x0000_t75" style="width:53.25pt;height:66.7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C7EAE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9C7EAE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Рљ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С‡.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1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– коэффициент максимальной часовой неравномерности водопотребления;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43" type="#_x0000_t75" style="width:39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5AEF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435AE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44" type="#_x0000_t75" style="width:39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5AEF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435AEF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±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2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– коэффициент, учитывающий степень благоустройства зданий, режим работы предприятий и другие местные условия, принимаемый равным 1,2;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45" type="#_x0000_t75" style="width:38.2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06DDC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306D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46" type="#_x0000_t75" style="width:38.2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06DDC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306DDC&quot;&gt;&lt;m:oMathPara&gt;&lt;m:oMath&gt;&lt;m:sSub&gt;&lt;m:sSubPr&gt;&lt;m:ctrlPr&gt;&lt;w:rPr&gt;&lt;w:rFonts w:ascii=&quot;Cambria Math&quot; w:fareast=&quot;Times New Roman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ОІ&lt;/m:t&gt;&lt;/m:r&gt;&lt;/m:e&gt;&lt;m:sub&gt;&lt;m:r&gt;&lt;m:rPr&gt;&lt;m:sty m:val=&quot;p&quot;/&gt;&lt;/m:rPr&gt;&lt;w:rPr&gt;&lt;w:rFonts w:ascii=&quot;Cambria Math&quot; w:fareast=&quot;Times New Roman&quot; w:h-ansi=&quot;Cambria Math&quot;/&gt;&lt;wx:font wx:val=&quot;Cambria Math&quot;/&gt;&lt;w:sz w:val=&quot;24&quot;/&gt;&lt;w:sz-cs w:val=&quot;24&quot;/&gt;&lt;/w:rPr&gt;&lt;m:t&gt;max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3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– коэффициент, учитывающий число жителей в населенном пункте, определяется по таблице 3.5.</w:t>
      </w:r>
    </w:p>
    <w:p w:rsidR="00BE69FB" w:rsidRPr="005D55A6" w:rsidRDefault="00BE69FB" w:rsidP="00614BB8">
      <w:pPr>
        <w:pStyle w:val="NoSpacing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614BB8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3.5 – Значения коэффициента, учитывающего число жителей в населённом пункте</w:t>
      </w:r>
    </w:p>
    <w:tbl>
      <w:tblPr>
        <w:tblW w:w="4973" w:type="pct"/>
        <w:tblCellSpacing w:w="0" w:type="dxa"/>
        <w:tblBorders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138"/>
        <w:gridCol w:w="837"/>
        <w:gridCol w:w="591"/>
        <w:gridCol w:w="669"/>
        <w:gridCol w:w="559"/>
        <w:gridCol w:w="559"/>
        <w:gridCol w:w="591"/>
        <w:gridCol w:w="545"/>
        <w:gridCol w:w="559"/>
        <w:gridCol w:w="569"/>
        <w:gridCol w:w="569"/>
        <w:gridCol w:w="569"/>
        <w:gridCol w:w="569"/>
      </w:tblGrid>
      <w:tr w:rsidR="00BE69FB" w:rsidRPr="00A36DA8" w:rsidTr="00AC4025">
        <w:trPr>
          <w:tblCellSpacing w:w="0" w:type="dxa"/>
        </w:trPr>
        <w:tc>
          <w:tcPr>
            <w:tcW w:w="1146" w:type="pct"/>
            <w:vMerge w:val="restart"/>
            <w:tcBorders>
              <w:left w:val="single" w:sz="4" w:space="0" w:color="auto"/>
            </w:tcBorders>
            <w:vAlign w:val="center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Коэффициент</w:t>
            </w:r>
          </w:p>
        </w:tc>
        <w:tc>
          <w:tcPr>
            <w:tcW w:w="3854" w:type="pct"/>
            <w:gridSpan w:val="12"/>
            <w:tcBorders>
              <w:right w:val="single" w:sz="4" w:space="0" w:color="auto"/>
            </w:tcBorders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Число жителей, тыс. чел.</w:t>
            </w:r>
          </w:p>
        </w:tc>
      </w:tr>
      <w:tr w:rsidR="00BE69FB" w:rsidRPr="00A36DA8" w:rsidTr="00AC4025">
        <w:trPr>
          <w:tblCellSpacing w:w="0" w:type="dxa"/>
        </w:trPr>
        <w:tc>
          <w:tcPr>
            <w:tcW w:w="1146" w:type="pct"/>
            <w:vMerge/>
            <w:tcBorders>
              <w:left w:val="single" w:sz="4" w:space="0" w:color="auto"/>
            </w:tcBorders>
          </w:tcPr>
          <w:p w:rsidR="00BE69FB" w:rsidRPr="00A36DA8" w:rsidRDefault="00BE69FB" w:rsidP="00AC4025">
            <w:pPr>
              <w:pStyle w:val="NoSpacing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до 0,1</w:t>
            </w: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0,15</w:t>
            </w:r>
          </w:p>
        </w:tc>
        <w:tc>
          <w:tcPr>
            <w:tcW w:w="359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0,75</w:t>
            </w:r>
          </w:p>
        </w:tc>
        <w:tc>
          <w:tcPr>
            <w:tcW w:w="292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E69FB" w:rsidRPr="00A36DA8" w:rsidTr="00AC4025">
        <w:trPr>
          <w:tblCellSpacing w:w="0" w:type="dxa"/>
        </w:trPr>
        <w:tc>
          <w:tcPr>
            <w:tcW w:w="1146" w:type="pct"/>
            <w:tcBorders>
              <w:left w:val="single" w:sz="4" w:space="0" w:color="auto"/>
            </w:tcBorders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b</w:t>
            </w:r>
            <w:r w:rsidRPr="00A36DA8">
              <w:rPr>
                <w:rFonts w:ascii="Times New Roman" w:hAnsi="Times New Roman"/>
                <w:sz w:val="24"/>
                <w:szCs w:val="24"/>
                <w:vertAlign w:val="subscript"/>
              </w:rPr>
              <w:t>max</w:t>
            </w: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9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3,5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0" w:type="auto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2,2</w:t>
            </w:r>
          </w:p>
        </w:tc>
        <w:tc>
          <w:tcPr>
            <w:tcW w:w="292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1,6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1,5</w:t>
            </w:r>
          </w:p>
        </w:tc>
        <w:tc>
          <w:tcPr>
            <w:tcW w:w="305" w:type="pct"/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305" w:type="pct"/>
            <w:tcBorders>
              <w:right w:val="single" w:sz="4" w:space="0" w:color="auto"/>
            </w:tcBorders>
          </w:tcPr>
          <w:p w:rsidR="00BE69FB" w:rsidRPr="00A36DA8" w:rsidRDefault="00BE69FB" w:rsidP="00AC4025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1,3</w:t>
            </w:r>
          </w:p>
        </w:tc>
      </w:tr>
    </w:tbl>
    <w:p w:rsidR="00BE69FB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Секундный расход воды </w:t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47" type="#_x0000_t75" style="width:44.2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479EB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5479E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•Рљ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48" type="#_x0000_t75" style="width:44.2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479EB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5479E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•Рљ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4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водоразборной арматурой в жилых и общественных зданиях при отсутствии данных о санитарно-технических приборах допускается принимать равным 0,3 л/с. В соответствии с Приложением 2 СНиП 2-04-01-85, секундный расход воды поливочным краном при поливке посадок на приусадебных участках принимается равным 0,3 л/с.</w:t>
      </w:r>
    </w:p>
    <w:p w:rsidR="00BE69FB" w:rsidRPr="005D55A6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Максимальный секундный расход воды на расчётном участке сети следует определять по формуле:</w:t>
      </w:r>
    </w:p>
    <w:p w:rsidR="00BE69FB" w:rsidRPr="005D55A6" w:rsidRDefault="00BE69FB" w:rsidP="00A43393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pict>
          <v:shape id="_x0000_i1049" type="#_x0000_t75" style="width:161.25pt;height:14.2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090B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30090B&quot;&gt;&lt;m:oMathPara&gt;&lt;m:oMath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•Рљ.РњРђРљРЎ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=5в€™&lt;/m:t&gt;&lt;/m:r&gt;&lt;m:sSub&gt;&lt;m:sSubPr&gt;&lt;m:ctrlPr&gt;&lt;w:rPr&gt;&lt;w:rFonts w:ascii=&quot;Cambria Math&quot; w:h-ansi=&quot;Cambria Math&quot;/&gt;&lt;wx:font wx:val=&quot;Cambria Math&quot;/&gt;&lt;w:sz w:val=&quot;24&quot;/&gt;&lt;w:sz-cs w:val=&quot;24&quot;/&gt;&lt;/w:rPr&gt;&lt;/m:ctrlPr&gt;&lt;/m:sSubPr&gt;&lt;m:e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G&lt;/m:t&gt;&lt;/m:r&gt;&lt;/m:e&gt;&lt;m: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РҐР’РЎ.РЎР•Рљ&lt;/m:t&gt;&lt;/m:r&gt;&lt;/m:sub&gt;&lt;/m:sSub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в€™О±,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5" o:title="" chromakey="white"/>
          </v:shape>
        </w:pict>
      </w:r>
    </w:p>
    <w:p w:rsidR="00BE69FB" w:rsidRPr="005D55A6" w:rsidRDefault="00BE69FB" w:rsidP="00A4339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</w:rPr>
        <w:t>где</w:t>
      </w:r>
      <w:r w:rsidRPr="005D55A6">
        <w:rPr>
          <w:rFonts w:ascii="Times New Roman" w:hAnsi="Times New Roman"/>
          <w:sz w:val="24"/>
          <w:szCs w:val="24"/>
        </w:rPr>
        <w:tab/>
      </w:r>
      <w:r w:rsidRPr="00A36DA8">
        <w:rPr>
          <w:rFonts w:ascii="Times New Roman" w:hAnsi="Times New Roman"/>
          <w:sz w:val="24"/>
          <w:szCs w:val="24"/>
        </w:rPr>
        <w:fldChar w:fldCharType="begin"/>
      </w:r>
      <w:r w:rsidRPr="00A36DA8">
        <w:rPr>
          <w:rFonts w:ascii="Times New Roman" w:hAnsi="Times New Roman"/>
          <w:sz w:val="24"/>
          <w:szCs w:val="24"/>
        </w:rPr>
        <w:instrText xml:space="preserve"> QUOTE </w:instrText>
      </w:r>
      <w:r>
        <w:pict>
          <v:shape id="_x0000_i1050" type="#_x0000_t75" style="width:11.2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0D73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550D73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instrText xml:space="preserve"> </w:instrText>
      </w:r>
      <w:r w:rsidRPr="00A36DA8">
        <w:rPr>
          <w:rFonts w:ascii="Times New Roman" w:hAnsi="Times New Roman"/>
          <w:sz w:val="24"/>
          <w:szCs w:val="24"/>
        </w:rPr>
        <w:fldChar w:fldCharType="separate"/>
      </w:r>
      <w:r>
        <w:pict>
          <v:shape id="_x0000_i1051" type="#_x0000_t75" style="width:11.25pt;height:13.5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397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A116EB&quot;/&gt;&lt;wsp:rsid wsp:val=&quot;00030DA7&quot;/&gt;&lt;wsp:rsid wsp:val=&quot;00037BEB&quot;/&gt;&lt;wsp:rsid wsp:val=&quot;00040E76&quot;/&gt;&lt;wsp:rsid wsp:val=&quot;000529FB&quot;/&gt;&lt;wsp:rsid wsp:val=&quot;000627CB&quot;/&gt;&lt;wsp:rsid wsp:val=&quot;00063653&quot;/&gt;&lt;wsp:rsid wsp:val=&quot;00085C20&quot;/&gt;&lt;wsp:rsid wsp:val=&quot;00086A1C&quot;/&gt;&lt;wsp:rsid wsp:val=&quot;000A3B1B&quot;/&gt;&lt;wsp:rsid wsp:val=&quot;000A67AA&quot;/&gt;&lt;wsp:rsid wsp:val=&quot;000C437B&quot;/&gt;&lt;wsp:rsid wsp:val=&quot;000C4EC4&quot;/&gt;&lt;wsp:rsid wsp:val=&quot;000D2A65&quot;/&gt;&lt;wsp:rsid wsp:val=&quot;000D387F&quot;/&gt;&lt;wsp:rsid wsp:val=&quot;000E0518&quot;/&gt;&lt;wsp:rsid wsp:val=&quot;000E1339&quot;/&gt;&lt;wsp:rsid wsp:val=&quot;000E2780&quot;/&gt;&lt;wsp:rsid wsp:val=&quot;000E512A&quot;/&gt;&lt;wsp:rsid wsp:val=&quot;000E5F5B&quot;/&gt;&lt;wsp:rsid wsp:val=&quot;000E6DEF&quot;/&gt;&lt;wsp:rsid wsp:val=&quot;000E7C0A&quot;/&gt;&lt;wsp:rsid wsp:val=&quot;00102731&quot;/&gt;&lt;wsp:rsid wsp:val=&quot;00121340&quot;/&gt;&lt;wsp:rsid wsp:val=&quot;001301C6&quot;/&gt;&lt;wsp:rsid wsp:val=&quot;001303E4&quot;/&gt;&lt;wsp:rsid wsp:val=&quot;00131FE3&quot;/&gt;&lt;wsp:rsid wsp:val=&quot;00151FFE&quot;/&gt;&lt;wsp:rsid wsp:val=&quot;0015486E&quot;/&gt;&lt;wsp:rsid wsp:val=&quot;00157C34&quot;/&gt;&lt;wsp:rsid wsp:val=&quot;00161566&quot;/&gt;&lt;wsp:rsid wsp:val=&quot;00171A27&quot;/&gt;&lt;wsp:rsid wsp:val=&quot;001744C5&quot;/&gt;&lt;wsp:rsid wsp:val=&quot;00186A1B&quot;/&gt;&lt;wsp:rsid wsp:val=&quot;00187C39&quot;/&gt;&lt;wsp:rsid wsp:val=&quot;0019377D&quot;/&gt;&lt;wsp:rsid wsp:val=&quot;001A0075&quot;/&gt;&lt;wsp:rsid wsp:val=&quot;001B0230&quot;/&gt;&lt;wsp:rsid wsp:val=&quot;001D3645&quot;/&gt;&lt;wsp:rsid wsp:val=&quot;001E5AFA&quot;/&gt;&lt;wsp:rsid wsp:val=&quot;001F754F&quot;/&gt;&lt;wsp:rsid wsp:val=&quot;00207835&quot;/&gt;&lt;wsp:rsid wsp:val=&quot;00210B89&quot;/&gt;&lt;wsp:rsid wsp:val=&quot;0021150E&quot;/&gt;&lt;wsp:rsid wsp:val=&quot;002122B5&quot;/&gt;&lt;wsp:rsid wsp:val=&quot;002162AC&quot;/&gt;&lt;wsp:rsid wsp:val=&quot;00223524&quot;/&gt;&lt;wsp:rsid wsp:val=&quot;00225399&quot;/&gt;&lt;wsp:rsid wsp:val=&quot;002301DD&quot;/&gt;&lt;wsp:rsid wsp:val=&quot;00230BAE&quot;/&gt;&lt;wsp:rsid wsp:val=&quot;002331F8&quot;/&gt;&lt;wsp:rsid wsp:val=&quot;0024298C&quot;/&gt;&lt;wsp:rsid wsp:val=&quot;002475D0&quot;/&gt;&lt;wsp:rsid wsp:val=&quot;0025119F&quot;/&gt;&lt;wsp:rsid wsp:val=&quot;0025267B&quot;/&gt;&lt;wsp:rsid wsp:val=&quot;002531CF&quot;/&gt;&lt;wsp:rsid wsp:val=&quot;00253E4B&quot;/&gt;&lt;wsp:rsid wsp:val=&quot;00264EB3&quot;/&gt;&lt;wsp:rsid wsp:val=&quot;00282CEF&quot;/&gt;&lt;wsp:rsid wsp:val=&quot;00285C58&quot;/&gt;&lt;wsp:rsid wsp:val=&quot;00286200&quot;/&gt;&lt;wsp:rsid wsp:val=&quot;00294CBD&quot;/&gt;&lt;wsp:rsid wsp:val=&quot;002D4C8A&quot;/&gt;&lt;wsp:rsid wsp:val=&quot;002F7566&quot;/&gt;&lt;wsp:rsid wsp:val=&quot;00305AA7&quot;/&gt;&lt;wsp:rsid wsp:val=&quot;00323AFE&quot;/&gt;&lt;wsp:rsid wsp:val=&quot;00331A49&quot;/&gt;&lt;wsp:rsid wsp:val=&quot;00332864&quot;/&gt;&lt;wsp:rsid wsp:val=&quot;00343263&quot;/&gt;&lt;wsp:rsid wsp:val=&quot;00346018&quot;/&gt;&lt;wsp:rsid wsp:val=&quot;00355D45&quot;/&gt;&lt;wsp:rsid wsp:val=&quot;003759EC&quot;/&gt;&lt;wsp:rsid wsp:val=&quot;00377F1A&quot;/&gt;&lt;wsp:rsid wsp:val=&quot;00382580&quot;/&gt;&lt;wsp:rsid wsp:val=&quot;00391B56&quot;/&gt;&lt;wsp:rsid wsp:val=&quot;00393AB0&quot;/&gt;&lt;wsp:rsid wsp:val=&quot;003959E3&quot;/&gt;&lt;wsp:rsid wsp:val=&quot;00396434&quot;/&gt;&lt;wsp:rsid wsp:val=&quot;003A0D3E&quot;/&gt;&lt;wsp:rsid wsp:val=&quot;003A6D6A&quot;/&gt;&lt;wsp:rsid wsp:val=&quot;003A799C&quot;/&gt;&lt;wsp:rsid wsp:val=&quot;003B0876&quot;/&gt;&lt;wsp:rsid wsp:val=&quot;003B34E2&quot;/&gt;&lt;wsp:rsid wsp:val=&quot;003B48B9&quot;/&gt;&lt;wsp:rsid wsp:val=&quot;003C0A5A&quot;/&gt;&lt;wsp:rsid wsp:val=&quot;003C67A8&quot;/&gt;&lt;wsp:rsid wsp:val=&quot;003D175C&quot;/&gt;&lt;wsp:rsid wsp:val=&quot;003D5628&quot;/&gt;&lt;wsp:rsid wsp:val=&quot;003E218C&quot;/&gt;&lt;wsp:rsid wsp:val=&quot;003E4229&quot;/&gt;&lt;wsp:rsid wsp:val=&quot;003E43BB&quot;/&gt;&lt;wsp:rsid wsp:val=&quot;003E77C6&quot;/&gt;&lt;wsp:rsid wsp:val=&quot;003E7B6F&quot;/&gt;&lt;wsp:rsid wsp:val=&quot;004012B9&quot;/&gt;&lt;wsp:rsid wsp:val=&quot;00404465&quot;/&gt;&lt;wsp:rsid wsp:val=&quot;0040711E&quot;/&gt;&lt;wsp:rsid wsp:val=&quot;00415438&quot;/&gt;&lt;wsp:rsid wsp:val=&quot;00417E58&quot;/&gt;&lt;wsp:rsid wsp:val=&quot;00420D29&quot;/&gt;&lt;wsp:rsid wsp:val=&quot;00422B11&quot;/&gt;&lt;wsp:rsid wsp:val=&quot;00425A8C&quot;/&gt;&lt;wsp:rsid wsp:val=&quot;00426DAB&quot;/&gt;&lt;wsp:rsid wsp:val=&quot;00431244&quot;/&gt;&lt;wsp:rsid wsp:val=&quot;00431CBE&quot;/&gt;&lt;wsp:rsid wsp:val=&quot;00434C04&quot;/&gt;&lt;wsp:rsid wsp:val=&quot;004379B4&quot;/&gt;&lt;wsp:rsid wsp:val=&quot;00441DB9&quot;/&gt;&lt;wsp:rsid wsp:val=&quot;00445BC5&quot;/&gt;&lt;wsp:rsid wsp:val=&quot;00462765&quot;/&gt;&lt;wsp:rsid wsp:val=&quot;004652C7&quot;/&gt;&lt;wsp:rsid wsp:val=&quot;004776F3&quot;/&gt;&lt;wsp:rsid wsp:val=&quot;00494359&quot;/&gt;&lt;wsp:rsid wsp:val=&quot;004B07D7&quot;/&gt;&lt;wsp:rsid wsp:val=&quot;004C4D5A&quot;/&gt;&lt;wsp:rsid wsp:val=&quot;004D1ED3&quot;/&gt;&lt;wsp:rsid wsp:val=&quot;004D378F&quot;/&gt;&lt;wsp:rsid wsp:val=&quot;004D6854&quot;/&gt;&lt;wsp:rsid wsp:val=&quot;004D7570&quot;/&gt;&lt;wsp:rsid wsp:val=&quot;004F432C&quot;/&gt;&lt;wsp:rsid wsp:val=&quot;004F49D8&quot;/&gt;&lt;wsp:rsid wsp:val=&quot;0051032B&quot;/&gt;&lt;wsp:rsid wsp:val=&quot;00515ECF&quot;/&gt;&lt;wsp:rsid wsp:val=&quot;00520DF3&quot;/&gt;&lt;wsp:rsid wsp:val=&quot;00521CF9&quot;/&gt;&lt;wsp:rsid wsp:val=&quot;0052696C&quot;/&gt;&lt;wsp:rsid wsp:val=&quot;0053466B&quot;/&gt;&lt;wsp:rsid wsp:val=&quot;00543D2B&quot;/&gt;&lt;wsp:rsid wsp:val=&quot;0054647E&quot;/&gt;&lt;wsp:rsid wsp:val=&quot;00550D73&quot;/&gt;&lt;wsp:rsid wsp:val=&quot;00554D68&quot;/&gt;&lt;wsp:rsid wsp:val=&quot;0055607E&quot;/&gt;&lt;wsp:rsid wsp:val=&quot;00563371&quot;/&gt;&lt;wsp:rsid wsp:val=&quot;00567AFD&quot;/&gt;&lt;wsp:rsid wsp:val=&quot;00575EDC&quot;/&gt;&lt;wsp:rsid wsp:val=&quot;00576ACD&quot;/&gt;&lt;wsp:rsid wsp:val=&quot;005771BB&quot;/&gt;&lt;wsp:rsid wsp:val=&quot;0058575B&quot;/&gt;&lt;wsp:rsid wsp:val=&quot;005955EA&quot;/&gt;&lt;wsp:rsid wsp:val=&quot;005A5E8A&quot;/&gt;&lt;wsp:rsid wsp:val=&quot;005B58C4&quot;/&gt;&lt;wsp:rsid wsp:val=&quot;005D0872&quot;/&gt;&lt;wsp:rsid wsp:val=&quot;005D55A6&quot;/&gt;&lt;wsp:rsid wsp:val=&quot;006061B0&quot;/&gt;&lt;wsp:rsid wsp:val=&quot;00611C26&quot;/&gt;&lt;wsp:rsid wsp:val=&quot;00612734&quot;/&gt;&lt;wsp:rsid wsp:val=&quot;00614BB8&quot;/&gt;&lt;wsp:rsid wsp:val=&quot;00617BDD&quot;/&gt;&lt;wsp:rsid wsp:val=&quot;00620708&quot;/&gt;&lt;wsp:rsid wsp:val=&quot;00630E3E&quot;/&gt;&lt;wsp:rsid wsp:val=&quot;00632CBD&quot;/&gt;&lt;wsp:rsid wsp:val=&quot;0063513E&quot;/&gt;&lt;wsp:rsid wsp:val=&quot;00641797&quot;/&gt;&lt;wsp:rsid wsp:val=&quot;00652027&quot;/&gt;&lt;wsp:rsid wsp:val=&quot;006531A8&quot;/&gt;&lt;wsp:rsid wsp:val=&quot;0065432C&quot;/&gt;&lt;wsp:rsid wsp:val=&quot;006810AA&quot;/&gt;&lt;wsp:rsid wsp:val=&quot;006A2E8A&quot;/&gt;&lt;wsp:rsid wsp:val=&quot;006B221C&quot;/&gt;&lt;wsp:rsid wsp:val=&quot;006B6CAA&quot;/&gt;&lt;wsp:rsid wsp:val=&quot;006C6988&quot;/&gt;&lt;wsp:rsid wsp:val=&quot;006C7DD3&quot;/&gt;&lt;wsp:rsid wsp:val=&quot;006D1FC0&quot;/&gt;&lt;wsp:rsid wsp:val=&quot;006F25E1&quot;/&gt;&lt;wsp:rsid wsp:val=&quot;006F3ECD&quot;/&gt;&lt;wsp:rsid wsp:val=&quot;006F52E6&quot;/&gt;&lt;wsp:rsid wsp:val=&quot;00707E38&quot;/&gt;&lt;wsp:rsid wsp:val=&quot;00717E7C&quot;/&gt;&lt;wsp:rsid wsp:val=&quot;0072759D&quot;/&gt;&lt;wsp:rsid wsp:val=&quot;00731581&quot;/&gt;&lt;wsp:rsid wsp:val=&quot;00746049&quot;/&gt;&lt;wsp:rsid wsp:val=&quot;007479A1&quot;/&gt;&lt;wsp:rsid wsp:val=&quot;007620F1&quot;/&gt;&lt;wsp:rsid wsp:val=&quot;00771A64&quot;/&gt;&lt;wsp:rsid wsp:val=&quot;00777F7F&quot;/&gt;&lt;wsp:rsid wsp:val=&quot;007815AF&quot;/&gt;&lt;wsp:rsid wsp:val=&quot;00781B4F&quot;/&gt;&lt;wsp:rsid wsp:val=&quot;007915C2&quot;/&gt;&lt;wsp:rsid wsp:val=&quot;007A1AED&quot;/&gt;&lt;wsp:rsid wsp:val=&quot;007A3A47&quot;/&gt;&lt;wsp:rsid wsp:val=&quot;007A622F&quot;/&gt;&lt;wsp:rsid wsp:val=&quot;007B0247&quot;/&gt;&lt;wsp:rsid wsp:val=&quot;007B4D03&quot;/&gt;&lt;wsp:rsid wsp:val=&quot;007D186D&quot;/&gt;&lt;wsp:rsid wsp:val=&quot;007D24F5&quot;/&gt;&lt;wsp:rsid wsp:val=&quot;007D33AE&quot;/&gt;&lt;wsp:rsid wsp:val=&quot;007D5ECC&quot;/&gt;&lt;wsp:rsid wsp:val=&quot;007E5FFC&quot;/&gt;&lt;wsp:rsid wsp:val=&quot;007F22B1&quot;/&gt;&lt;wsp:rsid wsp:val=&quot;007F47D5&quot;/&gt;&lt;wsp:rsid wsp:val=&quot;007F703F&quot;/&gt;&lt;wsp:rsid wsp:val=&quot;00805C19&quot;/&gt;&lt;wsp:rsid wsp:val=&quot;0080632A&quot;/&gt;&lt;wsp:rsid wsp:val=&quot;008071D3&quot;/&gt;&lt;wsp:rsid wsp:val=&quot;00821677&quot;/&gt;&lt;wsp:rsid wsp:val=&quot;0082640D&quot;/&gt;&lt;wsp:rsid wsp:val=&quot;00826C24&quot;/&gt;&lt;wsp:rsid wsp:val=&quot;0083235E&quot;/&gt;&lt;wsp:rsid wsp:val=&quot;00833AAF&quot;/&gt;&lt;wsp:rsid wsp:val=&quot;00834094&quot;/&gt;&lt;wsp:rsid wsp:val=&quot;00835C71&quot;/&gt;&lt;wsp:rsid wsp:val=&quot;008560BE&quot;/&gt;&lt;wsp:rsid wsp:val=&quot;008606A7&quot;/&gt;&lt;wsp:rsid wsp:val=&quot;00870AA5&quot;/&gt;&lt;wsp:rsid wsp:val=&quot;00870D79&quot;/&gt;&lt;wsp:rsid wsp:val=&quot;00877FAE&quot;/&gt;&lt;wsp:rsid wsp:val=&quot;008806FE&quot;/&gt;&lt;wsp:rsid wsp:val=&quot;00891FCC&quot;/&gt;&lt;wsp:rsid wsp:val=&quot;00896223&quot;/&gt;&lt;wsp:rsid wsp:val=&quot;008A5EAE&quot;/&gt;&lt;wsp:rsid wsp:val=&quot;008B2765&quot;/&gt;&lt;wsp:rsid wsp:val=&quot;008B4E9C&quot;/&gt;&lt;wsp:rsid wsp:val=&quot;008E08CD&quot;/&gt;&lt;wsp:rsid wsp:val=&quot;008E77A5&quot;/&gt;&lt;wsp:rsid wsp:val=&quot;008E7CD0&quot;/&gt;&lt;wsp:rsid wsp:val=&quot;008F08F0&quot;/&gt;&lt;wsp:rsid wsp:val=&quot;008F2C33&quot;/&gt;&lt;wsp:rsid wsp:val=&quot;008F4E68&quot;/&gt;&lt;wsp:rsid wsp:val=&quot;0090126E&quot;/&gt;&lt;wsp:rsid wsp:val=&quot;009036A5&quot;/&gt;&lt;wsp:rsid wsp:val=&quot;00905E83&quot;/&gt;&lt;wsp:rsid wsp:val=&quot;00922FEB&quot;/&gt;&lt;wsp:rsid wsp:val=&quot;00923863&quot;/&gt;&lt;wsp:rsid wsp:val=&quot;0092501A&quot;/&gt;&lt;wsp:rsid wsp:val=&quot;009337DE&quot;/&gt;&lt;wsp:rsid wsp:val=&quot;00934260&quot;/&gt;&lt;wsp:rsid wsp:val=&quot;00943C73&quot;/&gt;&lt;wsp:rsid wsp:val=&quot;009459DF&quot;/&gt;&lt;wsp:rsid wsp:val=&quot;00951027&quot;/&gt;&lt;wsp:rsid wsp:val=&quot;0096191F&quot;/&gt;&lt;wsp:rsid wsp:val=&quot;009716B1&quot;/&gt;&lt;wsp:rsid wsp:val=&quot;00983BEF&quot;/&gt;&lt;wsp:rsid wsp:val=&quot;00985993&quot;/&gt;&lt;wsp:rsid wsp:val=&quot;00987E00&quot;/&gt;&lt;wsp:rsid wsp:val=&quot;00987EB8&quot;/&gt;&lt;wsp:rsid wsp:val=&quot;009B1BCD&quot;/&gt;&lt;wsp:rsid wsp:val=&quot;009C5004&quot;/&gt;&lt;wsp:rsid wsp:val=&quot;009C6873&quot;/&gt;&lt;wsp:rsid wsp:val=&quot;009D23BC&quot;/&gt;&lt;wsp:rsid wsp:val=&quot;009D7BA1&quot;/&gt;&lt;wsp:rsid wsp:val=&quot;009E2735&quot;/&gt;&lt;wsp:rsid wsp:val=&quot;009E49EF&quot;/&gt;&lt;wsp:rsid wsp:val=&quot;009E61CE&quot;/&gt;&lt;wsp:rsid wsp:val=&quot;009F009D&quot;/&gt;&lt;wsp:rsid wsp:val=&quot;009F4644&quot;/&gt;&lt;wsp:rsid wsp:val=&quot;00A024F3&quot;/&gt;&lt;wsp:rsid wsp:val=&quot;00A035B3&quot;/&gt;&lt;wsp:rsid wsp:val=&quot;00A116EB&quot;/&gt;&lt;wsp:rsid wsp:val=&quot;00A12ECC&quot;/&gt;&lt;wsp:rsid wsp:val=&quot;00A2063D&quot;/&gt;&lt;wsp:rsid wsp:val=&quot;00A230BE&quot;/&gt;&lt;wsp:rsid wsp:val=&quot;00A275D6&quot;/&gt;&lt;wsp:rsid wsp:val=&quot;00A27E4B&quot;/&gt;&lt;wsp:rsid wsp:val=&quot;00A36DA8&quot;/&gt;&lt;wsp:rsid wsp:val=&quot;00A43393&quot;/&gt;&lt;wsp:rsid wsp:val=&quot;00A4674C&quot;/&gt;&lt;wsp:rsid wsp:val=&quot;00A56FFF&quot;/&gt;&lt;wsp:rsid wsp:val=&quot;00A619C8&quot;/&gt;&lt;wsp:rsid wsp:val=&quot;00A6554A&quot;/&gt;&lt;wsp:rsid wsp:val=&quot;00A6562D&quot;/&gt;&lt;wsp:rsid wsp:val=&quot;00A709E5&quot;/&gt;&lt;wsp:rsid wsp:val=&quot;00A84F52&quot;/&gt;&lt;wsp:rsid wsp:val=&quot;00A901B2&quot;/&gt;&lt;wsp:rsid wsp:val=&quot;00A921F5&quot;/&gt;&lt;wsp:rsid wsp:val=&quot;00A93C10&quot;/&gt;&lt;wsp:rsid wsp:val=&quot;00A94005&quot;/&gt;&lt;wsp:rsid wsp:val=&quot;00A97B6B&quot;/&gt;&lt;wsp:rsid wsp:val=&quot;00AB0814&quot;/&gt;&lt;wsp:rsid wsp:val=&quot;00AB4CB2&quot;/&gt;&lt;wsp:rsid wsp:val=&quot;00AB5129&quot;/&gt;&lt;wsp:rsid wsp:val=&quot;00AB6F03&quot;/&gt;&lt;wsp:rsid wsp:val=&quot;00AC350E&quot;/&gt;&lt;wsp:rsid wsp:val=&quot;00AC4025&quot;/&gt;&lt;wsp:rsid wsp:val=&quot;00AC55D1&quot;/&gt;&lt;wsp:rsid wsp:val=&quot;00AC576D&quot;/&gt;&lt;wsp:rsid wsp:val=&quot;00AC676A&quot;/&gt;&lt;wsp:rsid wsp:val=&quot;00AD229F&quot;/&gt;&lt;wsp:rsid wsp:val=&quot;00AD5585&quot;/&gt;&lt;wsp:rsid wsp:val=&quot;00AE080C&quot;/&gt;&lt;wsp:rsid wsp:val=&quot;00AE4A0E&quot;/&gt;&lt;wsp:rsid wsp:val=&quot;00AF3091&quot;/&gt;&lt;wsp:rsid wsp:val=&quot;00B02DBB&quot;/&gt;&lt;wsp:rsid wsp:val=&quot;00B100CB&quot;/&gt;&lt;wsp:rsid wsp:val=&quot;00B13AD8&quot;/&gt;&lt;wsp:rsid wsp:val=&quot;00B13CDD&quot;/&gt;&lt;wsp:rsid wsp:val=&quot;00B21411&quot;/&gt;&lt;wsp:rsid wsp:val=&quot;00B259A8&quot;/&gt;&lt;wsp:rsid wsp:val=&quot;00B34A77&quot;/&gt;&lt;wsp:rsid wsp:val=&quot;00B40871&quot;/&gt;&lt;wsp:rsid wsp:val=&quot;00B614D9&quot;/&gt;&lt;wsp:rsid wsp:val=&quot;00B63568&quot;/&gt;&lt;wsp:rsid wsp:val=&quot;00B714D3&quot;/&gt;&lt;wsp:rsid wsp:val=&quot;00B75DEA&quot;/&gt;&lt;wsp:rsid wsp:val=&quot;00B951DE&quot;/&gt;&lt;wsp:rsid wsp:val=&quot;00BB0933&quot;/&gt;&lt;wsp:rsid wsp:val=&quot;00BB59A8&quot;/&gt;&lt;wsp:rsid wsp:val=&quot;00BB6BB1&quot;/&gt;&lt;wsp:rsid wsp:val=&quot;00BC045D&quot;/&gt;&lt;wsp:rsid wsp:val=&quot;00BC1C1D&quot;/&gt;&lt;wsp:rsid wsp:val=&quot;00BC67E4&quot;/&gt;&lt;wsp:rsid wsp:val=&quot;00C0194C&quot;/&gt;&lt;wsp:rsid wsp:val=&quot;00C21961&quot;/&gt;&lt;wsp:rsid wsp:val=&quot;00C27AEE&quot;/&gt;&lt;wsp:rsid wsp:val=&quot;00C30603&quot;/&gt;&lt;wsp:rsid wsp:val=&quot;00C30B06&quot;/&gt;&lt;wsp:rsid wsp:val=&quot;00C35A8A&quot;/&gt;&lt;wsp:rsid wsp:val=&quot;00C64D44&quot;/&gt;&lt;wsp:rsid wsp:val=&quot;00C65FD4&quot;/&gt;&lt;wsp:rsid wsp:val=&quot;00C670AF&quot;/&gt;&lt;wsp:rsid wsp:val=&quot;00C67243&quot;/&gt;&lt;wsp:rsid wsp:val=&quot;00C83587&quot;/&gt;&lt;wsp:rsid wsp:val=&quot;00C86BF4&quot;/&gt;&lt;wsp:rsid wsp:val=&quot;00CB1639&quot;/&gt;&lt;wsp:rsid wsp:val=&quot;00CD0E4A&quot;/&gt;&lt;wsp:rsid wsp:val=&quot;00CD455D&quot;/&gt;&lt;wsp:rsid wsp:val=&quot;00CE4B4A&quot;/&gt;&lt;wsp:rsid wsp:val=&quot;00CE6545&quot;/&gt;&lt;wsp:rsid wsp:val=&quot;00CE7D41&quot;/&gt;&lt;wsp:rsid wsp:val=&quot;00CE7F1D&quot;/&gt;&lt;wsp:rsid wsp:val=&quot;00CF55D0&quot;/&gt;&lt;wsp:rsid wsp:val=&quot;00D01494&quot;/&gt;&lt;wsp:rsid wsp:val=&quot;00D070D6&quot;/&gt;&lt;wsp:rsid wsp:val=&quot;00D37E47&quot;/&gt;&lt;wsp:rsid wsp:val=&quot;00D52A82&quot;/&gt;&lt;wsp:rsid wsp:val=&quot;00D55067&quot;/&gt;&lt;wsp:rsid wsp:val=&quot;00D57C47&quot;/&gt;&lt;wsp:rsid wsp:val=&quot;00D6456E&quot;/&gt;&lt;wsp:rsid wsp:val=&quot;00D771B3&quot;/&gt;&lt;wsp:rsid wsp:val=&quot;00D8525C&quot;/&gt;&lt;wsp:rsid wsp:val=&quot;00D852C7&quot;/&gt;&lt;wsp:rsid wsp:val=&quot;00D872F6&quot;/&gt;&lt;wsp:rsid wsp:val=&quot;00D925CB&quot;/&gt;&lt;wsp:rsid wsp:val=&quot;00D96F6B&quot;/&gt;&lt;wsp:rsid wsp:val=&quot;00DB2B61&quot;/&gt;&lt;wsp:rsid wsp:val=&quot;00DB411A&quot;/&gt;&lt;wsp:rsid wsp:val=&quot;00DD188B&quot;/&gt;&lt;wsp:rsid wsp:val=&quot;00DF18F6&quot;/&gt;&lt;wsp:rsid wsp:val=&quot;00DF2AE9&quot;/&gt;&lt;wsp:rsid wsp:val=&quot;00E052E6&quot;/&gt;&lt;wsp:rsid wsp:val=&quot;00E20827&quot;/&gt;&lt;wsp:rsid wsp:val=&quot;00E24C79&quot;/&gt;&lt;wsp:rsid wsp:val=&quot;00E30BD2&quot;/&gt;&lt;wsp:rsid wsp:val=&quot;00E46A24&quot;/&gt;&lt;wsp:rsid wsp:val=&quot;00E47BF6&quot;/&gt;&lt;wsp:rsid wsp:val=&quot;00E47C84&quot;/&gt;&lt;wsp:rsid wsp:val=&quot;00E6072B&quot;/&gt;&lt;wsp:rsid wsp:val=&quot;00E66B09&quot;/&gt;&lt;wsp:rsid wsp:val=&quot;00E73F2D&quot;/&gt;&lt;wsp:rsid wsp:val=&quot;00E87303&quot;/&gt;&lt;wsp:rsid wsp:val=&quot;00EA0B7E&quot;/&gt;&lt;wsp:rsid wsp:val=&quot;00EA4C86&quot;/&gt;&lt;wsp:rsid wsp:val=&quot;00EA50D7&quot;/&gt;&lt;wsp:rsid wsp:val=&quot;00EA5768&quot;/&gt;&lt;wsp:rsid wsp:val=&quot;00EC31B2&quot;/&gt;&lt;wsp:rsid wsp:val=&quot;00EC701D&quot;/&gt;&lt;wsp:rsid wsp:val=&quot;00ED266D&quot;/&gt;&lt;wsp:rsid wsp:val=&quot;00EE5AD6&quot;/&gt;&lt;wsp:rsid wsp:val=&quot;00EE7E31&quot;/&gt;&lt;wsp:rsid wsp:val=&quot;00EF6845&quot;/&gt;&lt;wsp:rsid wsp:val=&quot;00F03435&quot;/&gt;&lt;wsp:rsid wsp:val=&quot;00F11685&quot;/&gt;&lt;wsp:rsid wsp:val=&quot;00F118C2&quot;/&gt;&lt;wsp:rsid wsp:val=&quot;00F16E21&quot;/&gt;&lt;wsp:rsid wsp:val=&quot;00F218D2&quot;/&gt;&lt;wsp:rsid wsp:val=&quot;00F24D3E&quot;/&gt;&lt;wsp:rsid wsp:val=&quot;00F33092&quot;/&gt;&lt;wsp:rsid wsp:val=&quot;00F425C7&quot;/&gt;&lt;wsp:rsid wsp:val=&quot;00F509BC&quot;/&gt;&lt;wsp:rsid wsp:val=&quot;00F60FF7&quot;/&gt;&lt;wsp:rsid wsp:val=&quot;00F62DB6&quot;/&gt;&lt;wsp:rsid wsp:val=&quot;00F66CAD&quot;/&gt;&lt;wsp:rsid wsp:val=&quot;00F752FC&quot;/&gt;&lt;wsp:rsid wsp:val=&quot;00F82585&quot;/&gt;&lt;wsp:rsid wsp:val=&quot;00F84037&quot;/&gt;&lt;wsp:rsid wsp:val=&quot;00F87BDE&quot;/&gt;&lt;wsp:rsid wsp:val=&quot;00F91AE4&quot;/&gt;&lt;wsp:rsid wsp:val=&quot;00FA0AE9&quot;/&gt;&lt;wsp:rsid wsp:val=&quot;00FC7309&quot;/&gt;&lt;wsp:rsid wsp:val=&quot;00FC78FD&quot;/&gt;&lt;wsp:rsid wsp:val=&quot;00FD0C87&quot;/&gt;&lt;wsp:rsid wsp:val=&quot;00FF066A&quot;/&gt;&lt;wsp:rsid wsp:val=&quot;00FF17D1&quot;/&gt;&lt;wsp:rsid wsp:val=&quot;00FF349C&quot;/&gt;&lt;wsp:rsid wsp:val=&quot;00FF7B6C&quot;/&gt;&lt;/wsp:rsids&gt;&lt;/w:docPr&gt;&lt;w:body&gt;&lt;w:p wsp:rsidR=&quot;00000000&quot; wsp:rsidRDefault=&quot;00550D73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4&quot;/&gt;&lt;w:sz-cs w:val=&quot;24&quot;/&gt;&lt;/w:rPr&gt;&lt;m:t&gt;О±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26" o:title="" chromakey="white"/>
          </v:shape>
        </w:pict>
      </w:r>
      <w:r w:rsidRPr="00A36DA8">
        <w:rPr>
          <w:rFonts w:ascii="Times New Roman" w:hAnsi="Times New Roman"/>
          <w:sz w:val="24"/>
          <w:szCs w:val="24"/>
        </w:rPr>
        <w:fldChar w:fldCharType="end"/>
      </w:r>
      <w:r w:rsidRPr="005D55A6">
        <w:rPr>
          <w:rFonts w:ascii="Times New Roman" w:hAnsi="Times New Roman"/>
          <w:sz w:val="24"/>
          <w:szCs w:val="24"/>
        </w:rPr>
        <w:t xml:space="preserve"> – коэффициент, определяемый согласно рекомендуемому Приложению 4 СНиП 2-04-01-85 в зависимости от общего количества приборов </w:t>
      </w:r>
      <w:r w:rsidRPr="005D55A6">
        <w:rPr>
          <w:rFonts w:ascii="Times New Roman" w:hAnsi="Times New Roman"/>
          <w:i/>
          <w:sz w:val="24"/>
          <w:szCs w:val="24"/>
          <w:lang w:val="en-US"/>
        </w:rPr>
        <w:t>N</w:t>
      </w:r>
      <w:r w:rsidRPr="005D55A6">
        <w:rPr>
          <w:rFonts w:ascii="Times New Roman" w:hAnsi="Times New Roman"/>
          <w:sz w:val="24"/>
          <w:szCs w:val="24"/>
        </w:rPr>
        <w:t xml:space="preserve"> на расчётном участке сети и вероятности их </w:t>
      </w:r>
      <w:r w:rsidRPr="005D55A6">
        <w:rPr>
          <w:rFonts w:ascii="Times New Roman" w:hAnsi="Times New Roman"/>
          <w:sz w:val="24"/>
          <w:szCs w:val="24"/>
          <w:lang w:eastAsia="ru-RU"/>
        </w:rPr>
        <w:t>действия P.</w:t>
      </w:r>
    </w:p>
    <w:p w:rsidR="00BE69FB" w:rsidRPr="005D55A6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Вероятность</w:t>
      </w:r>
      <w:r w:rsidRPr="005D55A6">
        <w:rPr>
          <w:rFonts w:ascii="Times New Roman" w:hAnsi="Times New Roman"/>
          <w:sz w:val="24"/>
          <w:szCs w:val="24"/>
        </w:rPr>
        <w:t xml:space="preserve"> действия санитарно-технических приборов </w:t>
      </w:r>
      <w:r w:rsidRPr="005D55A6">
        <w:rPr>
          <w:rFonts w:ascii="Times New Roman" w:hAnsi="Times New Roman"/>
          <w:sz w:val="24"/>
          <w:szCs w:val="24"/>
          <w:lang w:val="en-US"/>
        </w:rPr>
        <w:t>P</w:t>
      </w:r>
      <w:r w:rsidRPr="005D55A6">
        <w:rPr>
          <w:rFonts w:ascii="Times New Roman" w:hAnsi="Times New Roman"/>
          <w:sz w:val="24"/>
          <w:szCs w:val="24"/>
        </w:rPr>
        <w:t xml:space="preserve"> на участках сети при отсутствии данных о числе водоразборной арматуры определяется по формуле:</w:t>
      </w:r>
    </w:p>
    <w:p w:rsidR="00BE69FB" w:rsidRPr="005D55A6" w:rsidRDefault="00BE69FB" w:rsidP="00A4339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781B4F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5D55A6">
        <w:rPr>
          <w:rFonts w:ascii="Times New Roman" w:hAnsi="Times New Roman"/>
          <w:sz w:val="24"/>
          <w:szCs w:val="24"/>
        </w:rPr>
        <w:t xml:space="preserve">а территории поселения расположен ряд неучтённых потребителей,  водопотребление которых невозможно определить ввиду отсутствия необходимых данных. Величина неучтённых расходов берётся в размере 10% от расчётного объёма водопотребления потребителями Солнечного сельского поселения. </w:t>
      </w:r>
    </w:p>
    <w:p w:rsidR="00BE69FB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Данные по объёмам водопотребления Солнечного сельского поселения представлены в таблице 3.6.</w:t>
      </w:r>
    </w:p>
    <w:p w:rsidR="00BE69FB" w:rsidRPr="005D55A6" w:rsidRDefault="00BE69FB" w:rsidP="00A4339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A4339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3.6 – </w:t>
      </w:r>
      <w:r w:rsidRPr="005D55A6">
        <w:rPr>
          <w:rFonts w:ascii="Times New Roman" w:hAnsi="Times New Roman"/>
          <w:sz w:val="24"/>
          <w:szCs w:val="24"/>
        </w:rPr>
        <w:t>Результаты расчёта объемов водопотребления для Солнечного сельского поселения в 201</w:t>
      </w:r>
      <w:r>
        <w:rPr>
          <w:rFonts w:ascii="Times New Roman" w:hAnsi="Times New Roman"/>
          <w:sz w:val="24"/>
          <w:szCs w:val="24"/>
        </w:rPr>
        <w:t>9</w:t>
      </w:r>
      <w:r w:rsidRPr="005D55A6">
        <w:rPr>
          <w:rFonts w:ascii="Times New Roman" w:hAnsi="Times New Roman"/>
          <w:sz w:val="24"/>
          <w:szCs w:val="24"/>
        </w:rPr>
        <w:t xml:space="preserve"> году</w:t>
      </w:r>
    </w:p>
    <w:tbl>
      <w:tblPr>
        <w:tblW w:w="9393" w:type="dxa"/>
        <w:tblInd w:w="103" w:type="dxa"/>
        <w:tblLook w:val="00A0"/>
      </w:tblPr>
      <w:tblGrid>
        <w:gridCol w:w="1525"/>
        <w:gridCol w:w="2288"/>
        <w:gridCol w:w="1395"/>
        <w:gridCol w:w="1395"/>
        <w:gridCol w:w="1395"/>
        <w:gridCol w:w="1395"/>
      </w:tblGrid>
      <w:tr w:rsidR="00BE69FB" w:rsidRPr="00A36DA8" w:rsidTr="002D4C8A">
        <w:trPr>
          <w:trHeight w:val="346"/>
        </w:trPr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Населенный пункт</w:t>
            </w:r>
          </w:p>
        </w:tc>
        <w:tc>
          <w:tcPr>
            <w:tcW w:w="2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55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Расход воды</w:t>
            </w:r>
          </w:p>
        </w:tc>
      </w:tr>
      <w:tr w:rsidR="00BE69FB" w:rsidRPr="00A36DA8" w:rsidTr="002D4C8A">
        <w:trPr>
          <w:trHeight w:val="519"/>
        </w:trPr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Часовое, м3/час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Суточное, м3/сут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Месячное, м3/мес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Годовое, м3/год</w:t>
            </w:r>
          </w:p>
        </w:tc>
      </w:tr>
      <w:tr w:rsidR="00BE69FB" w:rsidRPr="00A36DA8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BE69FB" w:rsidRPr="00A36DA8" w:rsidTr="009B1BCD">
        <w:trPr>
          <w:trHeight w:val="390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12,8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141,7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4310,7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51727,8</w:t>
            </w:r>
          </w:p>
        </w:tc>
      </w:tr>
      <w:tr w:rsidR="00BE69FB" w:rsidRPr="00A36DA8" w:rsidTr="009B1BCD">
        <w:trPr>
          <w:trHeight w:val="267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89,3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520,8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6249,6</w:t>
            </w:r>
          </w:p>
        </w:tc>
      </w:tr>
      <w:tr w:rsidR="00BE69FB" w:rsidRPr="00A36DA8" w:rsidTr="009B1BCD">
        <w:trPr>
          <w:trHeight w:val="272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483,1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5797,7</w:t>
            </w:r>
          </w:p>
        </w:tc>
      </w:tr>
      <w:tr w:rsidR="00BE69FB" w:rsidRPr="00A36DA8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22,9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254,1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5314,6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63775,1</w:t>
            </w:r>
          </w:p>
        </w:tc>
      </w:tr>
      <w:tr w:rsidR="00BE69FB" w:rsidRPr="00A36DA8" w:rsidTr="002D4C8A">
        <w:trPr>
          <w:trHeight w:val="316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42,4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1288,5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15461,4</w:t>
            </w:r>
          </w:p>
        </w:tc>
      </w:tr>
      <w:tr w:rsidR="00BE69FB" w:rsidRPr="00A36DA8" w:rsidTr="002D4C8A">
        <w:trPr>
          <w:trHeight w:val="34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18,7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109,2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1310,4</w:t>
            </w:r>
          </w:p>
        </w:tc>
      </w:tr>
      <w:tr w:rsidR="00BE69FB" w:rsidRPr="00A36DA8" w:rsidTr="002D4C8A">
        <w:trPr>
          <w:trHeight w:val="27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0,8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6,1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139,8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1677,2</w:t>
            </w:r>
          </w:p>
        </w:tc>
      </w:tr>
      <w:tr w:rsidR="00BE69FB" w:rsidRPr="00A36DA8" w:rsidTr="002D4C8A">
        <w:trPr>
          <w:trHeight w:val="266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8,4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67,2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1537,4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18449,0</w:t>
            </w:r>
          </w:p>
        </w:tc>
      </w:tr>
      <w:tr w:rsidR="00BE69FB" w:rsidRPr="00A36DA8" w:rsidTr="002D4C8A">
        <w:trPr>
          <w:trHeight w:val="283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п. Полянный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28,0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850,5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10205,4</w:t>
            </w:r>
          </w:p>
        </w:tc>
      </w:tr>
      <w:tr w:rsidR="00BE69FB" w:rsidRPr="00A36DA8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554,4</w:t>
            </w:r>
          </w:p>
        </w:tc>
      </w:tr>
      <w:tr w:rsidR="00BE69FB" w:rsidRPr="00A36DA8" w:rsidTr="002D4C8A">
        <w:trPr>
          <w:trHeight w:val="249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0,5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3,6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89,7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1076,0</w:t>
            </w:r>
          </w:p>
        </w:tc>
      </w:tr>
      <w:tr w:rsidR="00BE69FB" w:rsidRPr="00A36DA8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5,9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39,5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986,3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11835,8</w:t>
            </w:r>
          </w:p>
        </w:tc>
      </w:tr>
      <w:tr w:rsidR="00BE69FB" w:rsidRPr="00A36DA8" w:rsidTr="002D4C8A">
        <w:trPr>
          <w:trHeight w:val="301"/>
        </w:trPr>
        <w:tc>
          <w:tcPr>
            <w:tcW w:w="93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Децентрализованные системы водоснабжения</w:t>
            </w:r>
          </w:p>
        </w:tc>
      </w:tr>
      <w:tr w:rsidR="00BE69FB" w:rsidRPr="00A36DA8" w:rsidTr="002D4C8A">
        <w:trPr>
          <w:trHeight w:val="348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п. Сагаусты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6,3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191,6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2299,5</w:t>
            </w:r>
          </w:p>
        </w:tc>
      </w:tr>
      <w:tr w:rsidR="00BE69FB" w:rsidRPr="00A36DA8" w:rsidTr="002D4C8A">
        <w:trPr>
          <w:trHeight w:val="301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7,9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46,2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554,4</w:t>
            </w:r>
          </w:p>
        </w:tc>
      </w:tr>
      <w:tr w:rsidR="00BE69FB" w:rsidRPr="00A36DA8" w:rsidTr="002D4C8A">
        <w:trPr>
          <w:trHeight w:val="244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D4C8A" w:rsidRDefault="00BE69FB" w:rsidP="002D4C8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9B1BC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0,3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23,8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285,4</w:t>
            </w:r>
          </w:p>
        </w:tc>
      </w:tr>
      <w:tr w:rsidR="00BE69FB" w:rsidRPr="00A36DA8" w:rsidTr="002D4C8A">
        <w:trPr>
          <w:trHeight w:val="301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2D4C8A" w:rsidRDefault="00BE69FB" w:rsidP="002D4C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D4C8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BE69FB" w:rsidRPr="005D55A6" w:rsidRDefault="00BE69F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D55A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E69FB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Суммарные объемы водопотребления представлены в таблице 3.7.</w:t>
      </w:r>
    </w:p>
    <w:p w:rsidR="00BE69FB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3.7 – Суммарные данные объемов водопотребления для Солнечного сельского поселения в 2013 году</w:t>
      </w:r>
    </w:p>
    <w:tbl>
      <w:tblPr>
        <w:tblW w:w="9385" w:type="dxa"/>
        <w:tblInd w:w="103" w:type="dxa"/>
        <w:tblLook w:val="00A0"/>
      </w:tblPr>
      <w:tblGrid>
        <w:gridCol w:w="2378"/>
        <w:gridCol w:w="1755"/>
        <w:gridCol w:w="1773"/>
        <w:gridCol w:w="1805"/>
        <w:gridCol w:w="1674"/>
      </w:tblGrid>
      <w:tr w:rsidR="00BE69FB" w:rsidRPr="00A36DA8" w:rsidTr="0052696C">
        <w:trPr>
          <w:trHeight w:val="345"/>
        </w:trPr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Нагрузка</w:t>
            </w:r>
          </w:p>
        </w:tc>
        <w:tc>
          <w:tcPr>
            <w:tcW w:w="70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Расход воды</w:t>
            </w:r>
          </w:p>
        </w:tc>
      </w:tr>
      <w:tr w:rsidR="00BE69FB" w:rsidRPr="00A36DA8" w:rsidTr="0052696C">
        <w:trPr>
          <w:trHeight w:val="527"/>
        </w:trPr>
        <w:tc>
          <w:tcPr>
            <w:tcW w:w="23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52696C" w:rsidRDefault="00BE69FB" w:rsidP="0052696C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Часовое, м3/час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Суточное, м3/сут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Месячное, м3/мес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Годовое, м3/год</w:t>
            </w:r>
          </w:p>
        </w:tc>
      </w:tr>
      <w:tr w:rsidR="00BE69FB" w:rsidRPr="00A36DA8" w:rsidTr="0052696C">
        <w:trPr>
          <w:trHeight w:val="300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Централизованные системы водоснабжения</w:t>
            </w:r>
          </w:p>
        </w:tc>
      </w:tr>
      <w:tr w:rsidR="00BE69FB" w:rsidRPr="00A36DA8" w:rsidTr="0052696C">
        <w:trPr>
          <w:trHeight w:val="256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22,2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212,0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6449,6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77394,6</w:t>
            </w:r>
          </w:p>
        </w:tc>
      </w:tr>
      <w:tr w:rsidR="00BE69FB" w:rsidRPr="00A36DA8" w:rsidTr="0052696C">
        <w:trPr>
          <w:trHeight w:val="273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11,6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115,9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676,2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8114,4</w:t>
            </w:r>
          </w:p>
        </w:tc>
      </w:tr>
      <w:tr w:rsidR="00BE69FB" w:rsidRPr="00A36DA8" w:rsidTr="0052696C">
        <w:trPr>
          <w:trHeight w:val="278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3,4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32,8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712,6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8550,9</w:t>
            </w:r>
          </w:p>
        </w:tc>
      </w:tr>
      <w:tr w:rsidR="00BE69FB" w:rsidRPr="00A36DA8" w:rsidTr="0052696C">
        <w:trPr>
          <w:trHeight w:val="30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37,2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360,8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7838,3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94059,9</w:t>
            </w:r>
          </w:p>
        </w:tc>
      </w:tr>
      <w:tr w:rsidR="00BE69FB" w:rsidRPr="00A36DA8" w:rsidTr="0052696C">
        <w:trPr>
          <w:trHeight w:val="315"/>
        </w:trPr>
        <w:tc>
          <w:tcPr>
            <w:tcW w:w="9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Децентрализованное водоснабжение</w:t>
            </w:r>
          </w:p>
        </w:tc>
      </w:tr>
      <w:tr w:rsidR="00BE69FB" w:rsidRPr="00A36DA8" w:rsidTr="0052696C">
        <w:trPr>
          <w:trHeight w:val="205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Хоз.-питьевые нужды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6,3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191,6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2299,5</w:t>
            </w:r>
          </w:p>
        </w:tc>
      </w:tr>
      <w:tr w:rsidR="00BE69FB" w:rsidRPr="00A36DA8" w:rsidTr="0052696C">
        <w:trPr>
          <w:trHeight w:val="21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Поливка посадок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1,8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7,9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46,2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554,4</w:t>
            </w:r>
          </w:p>
        </w:tc>
      </w:tr>
      <w:tr w:rsidR="00BE69FB" w:rsidRPr="00A36DA8" w:rsidTr="0052696C">
        <w:trPr>
          <w:trHeight w:val="227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Неучтенные расходы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0,3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1,4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23,8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color w:val="000000"/>
                <w:lang w:eastAsia="ru-RU"/>
              </w:rPr>
              <w:t>285,4</w:t>
            </w:r>
          </w:p>
        </w:tc>
      </w:tr>
      <w:tr w:rsidR="00BE69FB" w:rsidRPr="00A36DA8" w:rsidTr="0052696C">
        <w:trPr>
          <w:trHeight w:val="260"/>
        </w:trPr>
        <w:tc>
          <w:tcPr>
            <w:tcW w:w="2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030DA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3,5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15,6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261,6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52696C" w:rsidRDefault="00BE69FB" w:rsidP="005269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52696C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3139,3</w:t>
            </w:r>
          </w:p>
        </w:tc>
      </w:tr>
    </w:tbl>
    <w:p w:rsidR="00BE69FB" w:rsidRPr="005D55A6" w:rsidRDefault="00BE69FB" w:rsidP="009C5004">
      <w:pPr>
        <w:pStyle w:val="NoSpacing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E69FB" w:rsidRPr="005D55A6" w:rsidRDefault="00BE69FB" w:rsidP="00EC701D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</w:rPr>
        <w:t>Распределение</w:t>
      </w:r>
      <w:r>
        <w:rPr>
          <w:rFonts w:ascii="Times New Roman" w:hAnsi="Times New Roman"/>
          <w:sz w:val="24"/>
          <w:szCs w:val="24"/>
          <w:lang w:eastAsia="ru-RU"/>
        </w:rPr>
        <w:t xml:space="preserve"> потребления централизованных систем водоснабжения показано на рисунке 3.1.</w:t>
      </w:r>
    </w:p>
    <w:p w:rsidR="00BE69FB" w:rsidRPr="005D55A6" w:rsidRDefault="00BE69FB" w:rsidP="00AF3091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2" type="#_x0000_t75" style="width:317.2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">
            <v:imagedata r:id="rId27" o:title=""/>
            <o:lock v:ext="edit" aspectratio="f"/>
          </v:shape>
        </w:pict>
      </w:r>
    </w:p>
    <w:p w:rsidR="00BE69FB" w:rsidRPr="005D55A6" w:rsidRDefault="00BE69FB" w:rsidP="00AF309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Рисунок 3.1 – Распределение водопотребления централизованных систем водоснабжения по населенным пунктам</w:t>
      </w:r>
    </w:p>
    <w:p w:rsidR="00BE69FB" w:rsidRPr="005D55A6" w:rsidRDefault="00BE69FB" w:rsidP="00A92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AF3091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Таким образом, основными потребителями хозяйственно-питьевой воды Солнечного сельского поселения являются жилые дома (многоквартирные и частный сектор). Централизованная система водоснабжения включает в себя основную часть потребителей поселения с годовым расходом воды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94059</w:t>
      </w:r>
      <w:r w:rsidRPr="00D872F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,9</w:t>
      </w:r>
      <w:r w:rsidRPr="005D55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</w:rPr>
        <w:t xml:space="preserve">куб.м. Децентрализованная система водоснабжения включает потребителей с низкой степенью благоустройства с годовым расходом </w:t>
      </w:r>
      <w:r w:rsidRPr="001F754F">
        <w:rPr>
          <w:rFonts w:ascii="Times New Roman" w:hAnsi="Times New Roman"/>
          <w:sz w:val="24"/>
          <w:szCs w:val="24"/>
        </w:rPr>
        <w:t xml:space="preserve">воды </w:t>
      </w:r>
      <w:r w:rsidRPr="00D872F6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3139,3</w:t>
      </w:r>
      <w:r w:rsidRPr="005D55A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</w:rPr>
        <w:t>куб.м.</w:t>
      </w:r>
    </w:p>
    <w:p w:rsidR="00BE69FB" w:rsidRPr="005D55A6" w:rsidRDefault="00BE69FB" w:rsidP="00AF3091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AF3091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9" w:name="_Toc375324354"/>
      <w:r w:rsidRPr="005D55A6">
        <w:rPr>
          <w:rFonts w:ascii="Times New Roman" w:hAnsi="Times New Roman"/>
          <w:sz w:val="24"/>
          <w:szCs w:val="24"/>
        </w:rPr>
        <w:t>4 Перспективное потребление коммунальных ресурсов в сфере водоснабжения</w:t>
      </w:r>
      <w:bookmarkEnd w:id="9"/>
    </w:p>
    <w:p w:rsidR="00BE69FB" w:rsidRPr="005D55A6" w:rsidRDefault="00BE69FB" w:rsidP="00AF3091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0" w:name="_Toc375324355"/>
      <w:r w:rsidRPr="005D55A6">
        <w:rPr>
          <w:rFonts w:ascii="Times New Roman" w:hAnsi="Times New Roman"/>
          <w:sz w:val="24"/>
          <w:szCs w:val="24"/>
        </w:rPr>
        <w:t>4.1 Прогноз перспективной застройки и численности населения Солнечного сельского поселения</w:t>
      </w:r>
      <w:bookmarkEnd w:id="10"/>
    </w:p>
    <w:p w:rsidR="00BE69FB" w:rsidRPr="005D55A6" w:rsidRDefault="00BE69FB" w:rsidP="00AF3091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Прирост площади строительных фондов будет наблюдаться в основном за счёт потребности в новом жилье для переселения граждан из муниципального жилищного фонда, признанного непригодным для проживания. Количество аварийных домов – 1 в год.</w:t>
      </w:r>
    </w:p>
    <w:p w:rsidR="00BE69FB" w:rsidRPr="005D55A6" w:rsidRDefault="00BE69FB" w:rsidP="00AF3091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Основные демографические показатели, такие как уровень естественного и миграционного движения населения имеют отрицательные значения, т.е. население городского поселения продолжает постепенно уменьшаться.</w:t>
      </w:r>
    </w:p>
    <w:p w:rsidR="00BE69FB" w:rsidRPr="005D55A6" w:rsidRDefault="00BE69FB" w:rsidP="00B75DEA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расчётах </w:t>
      </w:r>
      <w:r w:rsidRPr="007E21D9">
        <w:rPr>
          <w:rFonts w:ascii="Times New Roman" w:hAnsi="Times New Roman"/>
          <w:sz w:val="24"/>
          <w:szCs w:val="24"/>
        </w:rPr>
        <w:t>перспективного</w:t>
      </w:r>
      <w:r>
        <w:rPr>
          <w:rFonts w:ascii="Times New Roman" w:hAnsi="Times New Roman"/>
          <w:sz w:val="24"/>
          <w:szCs w:val="24"/>
        </w:rPr>
        <w:t xml:space="preserve"> водопотребления примем оптимистический вариант развития поселения, в соответствии с которым </w:t>
      </w:r>
      <w:r w:rsidRPr="005D55A6">
        <w:rPr>
          <w:rFonts w:ascii="Times New Roman" w:hAnsi="Times New Roman"/>
          <w:sz w:val="24"/>
          <w:szCs w:val="24"/>
        </w:rPr>
        <w:t>численность населения Солнечного сельского поселения в период с 201</w:t>
      </w:r>
      <w:r>
        <w:rPr>
          <w:rFonts w:ascii="Times New Roman" w:hAnsi="Times New Roman"/>
          <w:sz w:val="24"/>
          <w:szCs w:val="24"/>
        </w:rPr>
        <w:t>8</w:t>
      </w:r>
      <w:r w:rsidRPr="005D55A6">
        <w:rPr>
          <w:rFonts w:ascii="Times New Roman" w:hAnsi="Times New Roman"/>
          <w:sz w:val="24"/>
          <w:szCs w:val="24"/>
        </w:rPr>
        <w:t xml:space="preserve"> г. по 202</w:t>
      </w:r>
      <w:r>
        <w:rPr>
          <w:rFonts w:ascii="Times New Roman" w:hAnsi="Times New Roman"/>
          <w:sz w:val="24"/>
          <w:szCs w:val="24"/>
        </w:rPr>
        <w:t>5</w:t>
      </w:r>
      <w:r w:rsidRPr="005D55A6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</w:rPr>
        <w:t xml:space="preserve">постепенно увеличивается. </w:t>
      </w:r>
      <w:r w:rsidRPr="007D3B68">
        <w:rPr>
          <w:rFonts w:ascii="Times New Roman" w:hAnsi="Times New Roman"/>
          <w:sz w:val="24"/>
          <w:szCs w:val="24"/>
          <w:lang w:eastAsia="ru-RU"/>
        </w:rPr>
        <w:t xml:space="preserve">Прогнозируемые годовые </w:t>
      </w:r>
      <w:r>
        <w:rPr>
          <w:rFonts w:ascii="Times New Roman" w:hAnsi="Times New Roman"/>
          <w:sz w:val="24"/>
          <w:szCs w:val="24"/>
          <w:lang w:eastAsia="ru-RU"/>
        </w:rPr>
        <w:t>приросты</w:t>
      </w:r>
      <w:r w:rsidRPr="007D3B6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населения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</w:rPr>
        <w:t>представлен</w:t>
      </w:r>
      <w:r>
        <w:rPr>
          <w:rFonts w:ascii="Times New Roman" w:hAnsi="Times New Roman"/>
          <w:sz w:val="24"/>
          <w:szCs w:val="24"/>
        </w:rPr>
        <w:t>ы</w:t>
      </w:r>
      <w:r w:rsidRPr="005D55A6">
        <w:rPr>
          <w:rFonts w:ascii="Times New Roman" w:hAnsi="Times New Roman"/>
          <w:sz w:val="24"/>
          <w:szCs w:val="24"/>
        </w:rPr>
        <w:t xml:space="preserve"> в таблице 4.1.</w:t>
      </w:r>
    </w:p>
    <w:p w:rsidR="00BE69FB" w:rsidRPr="005D55A6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4.1 – Прогнозируемая численность населения Солнечного сельского поселения в период с 201</w:t>
      </w:r>
      <w:r>
        <w:rPr>
          <w:rFonts w:ascii="Times New Roman" w:hAnsi="Times New Roman"/>
          <w:sz w:val="24"/>
          <w:szCs w:val="24"/>
        </w:rPr>
        <w:t>8 г. по 2025</w:t>
      </w:r>
      <w:r w:rsidRPr="005D55A6">
        <w:rPr>
          <w:rFonts w:ascii="Times New Roman" w:hAnsi="Times New Roman"/>
          <w:sz w:val="24"/>
          <w:szCs w:val="24"/>
        </w:rPr>
        <w:t xml:space="preserve"> г.</w:t>
      </w:r>
    </w:p>
    <w:tbl>
      <w:tblPr>
        <w:tblW w:w="9473" w:type="dxa"/>
        <w:tblInd w:w="91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392"/>
        <w:gridCol w:w="2268"/>
        <w:gridCol w:w="898"/>
        <w:gridCol w:w="850"/>
        <w:gridCol w:w="851"/>
        <w:gridCol w:w="850"/>
        <w:gridCol w:w="803"/>
        <w:gridCol w:w="908"/>
        <w:gridCol w:w="850"/>
        <w:gridCol w:w="803"/>
      </w:tblGrid>
      <w:tr w:rsidR="00BE69FB" w:rsidRPr="00A36DA8" w:rsidTr="00AB4CB2">
        <w:trPr>
          <w:trHeight w:val="300"/>
        </w:trPr>
        <w:tc>
          <w:tcPr>
            <w:tcW w:w="3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Населённый пункт</w:t>
            </w:r>
          </w:p>
        </w:tc>
        <w:tc>
          <w:tcPr>
            <w:tcW w:w="681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BE69FB" w:rsidRPr="005D55A6" w:rsidRDefault="00BE69FB" w:rsidP="00AB4CB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Численность населения, чел</w:t>
            </w:r>
          </w:p>
        </w:tc>
      </w:tr>
      <w:tr w:rsidR="00BE69FB" w:rsidRPr="00A36DA8" w:rsidTr="00AB4CB2">
        <w:trPr>
          <w:trHeight w:val="315"/>
        </w:trPr>
        <w:tc>
          <w:tcPr>
            <w:tcW w:w="3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C30B0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E69FB" w:rsidRPr="00A36DA8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BE69FB" w:rsidRPr="00A36DA8" w:rsidRDefault="00BE69FB" w:rsidP="00B02DBB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Солнечный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1223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1247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1363</w:t>
            </w:r>
          </w:p>
        </w:tc>
      </w:tr>
      <w:tr w:rsidR="00BE69FB" w:rsidRPr="00A36DA8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A36DA8" w:rsidRDefault="00BE69FB" w:rsidP="00AB4C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Нагорный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418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427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466</w:t>
            </w:r>
          </w:p>
        </w:tc>
      </w:tr>
      <w:tr w:rsidR="00BE69FB" w:rsidRPr="00A36DA8" w:rsidTr="00E73F2D">
        <w:trPr>
          <w:trHeight w:val="330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A36DA8" w:rsidRDefault="00BE69FB" w:rsidP="00AB4C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Полянный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259</w:t>
            </w:r>
          </w:p>
        </w:tc>
      </w:tr>
      <w:tr w:rsidR="00BE69FB" w:rsidRPr="00A36DA8" w:rsidTr="00E73F2D">
        <w:trPr>
          <w:trHeight w:val="349"/>
        </w:trPr>
        <w:tc>
          <w:tcPr>
            <w:tcW w:w="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A36DA8" w:rsidRDefault="00BE69FB" w:rsidP="00AB4C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п. Сагаусты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D55A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</w:tr>
      <w:tr w:rsidR="00BE69FB" w:rsidRPr="00A36DA8" w:rsidTr="00E73F2D">
        <w:trPr>
          <w:trHeight w:val="349"/>
        </w:trPr>
        <w:tc>
          <w:tcPr>
            <w:tcW w:w="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5D55A6" w:rsidRDefault="00BE69FB" w:rsidP="00AB4CB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A36DA8" w:rsidRDefault="00BE69FB" w:rsidP="00AB4CB2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1924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1942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1961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1979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2055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2094</w:t>
            </w:r>
          </w:p>
        </w:tc>
        <w:tc>
          <w:tcPr>
            <w:tcW w:w="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E69FB" w:rsidRPr="00E73F2D" w:rsidRDefault="00BE69FB" w:rsidP="00E73F2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73F2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2193</w:t>
            </w:r>
          </w:p>
        </w:tc>
      </w:tr>
    </w:tbl>
    <w:p w:rsidR="00BE69FB" w:rsidRPr="005D55A6" w:rsidRDefault="00BE69FB" w:rsidP="00A921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9D7BA1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Из таблицы 4.1 видно, что прогнозируемый прирост численности населения к 202</w:t>
      </w:r>
      <w:r>
        <w:rPr>
          <w:rFonts w:ascii="Times New Roman" w:hAnsi="Times New Roman"/>
          <w:sz w:val="24"/>
          <w:szCs w:val="24"/>
        </w:rPr>
        <w:t>5</w:t>
      </w:r>
      <w:r w:rsidRPr="005D55A6">
        <w:rPr>
          <w:rFonts w:ascii="Times New Roman" w:hAnsi="Times New Roman"/>
          <w:sz w:val="24"/>
          <w:szCs w:val="24"/>
        </w:rPr>
        <w:t xml:space="preserve"> г. составит 126 человека, что составляет </w:t>
      </w:r>
      <w:r>
        <w:rPr>
          <w:rFonts w:ascii="Times New Roman" w:hAnsi="Times New Roman"/>
          <w:sz w:val="24"/>
          <w:szCs w:val="24"/>
        </w:rPr>
        <w:t>14% от численности 2018</w:t>
      </w:r>
      <w:r w:rsidRPr="005D55A6">
        <w:rPr>
          <w:rFonts w:ascii="Times New Roman" w:hAnsi="Times New Roman"/>
          <w:sz w:val="24"/>
          <w:szCs w:val="24"/>
        </w:rPr>
        <w:t xml:space="preserve"> г.</w:t>
      </w:r>
    </w:p>
    <w:p w:rsidR="00BE69FB" w:rsidRPr="005D55A6" w:rsidRDefault="00BE69FB" w:rsidP="00AF3091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1" w:name="_Toc375324356"/>
      <w:r w:rsidRPr="005D55A6">
        <w:rPr>
          <w:rFonts w:ascii="Times New Roman" w:hAnsi="Times New Roman"/>
          <w:sz w:val="24"/>
          <w:szCs w:val="24"/>
        </w:rPr>
        <w:t>4.2 Прогноз перспективного расхода воды потребителями Солнечного сельского поселения</w:t>
      </w:r>
      <w:bookmarkEnd w:id="11"/>
    </w:p>
    <w:p w:rsidR="00BE69FB" w:rsidRPr="005D55A6" w:rsidRDefault="00BE69FB" w:rsidP="00AF3091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Для существующего жилищного фонда предусмотрено снижение фактических объёмов потребляемой воды за счёт выполнения мероприятий по энергосбережению и повышению энергетической эффективности существующих централизованных систем водоснабжения на уровне 1% в год.</w:t>
      </w:r>
    </w:p>
    <w:p w:rsidR="00BE69FB" w:rsidRPr="005D55A6" w:rsidRDefault="00BE69FB" w:rsidP="00AF3091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Для бюджетных учреждений, в соответствии с требованиями ФЗ №261, начиная с 2010 года </w:t>
      </w:r>
      <w:r w:rsidRPr="009C3199">
        <w:rPr>
          <w:rFonts w:ascii="Times New Roman" w:hAnsi="Times New Roman"/>
          <w:sz w:val="24"/>
          <w:szCs w:val="24"/>
        </w:rPr>
        <w:t>необходимо учесть обеспечение</w:t>
      </w:r>
      <w:r>
        <w:rPr>
          <w:rFonts w:ascii="Times New Roman" w:hAnsi="Times New Roman"/>
          <w:sz w:val="24"/>
          <w:szCs w:val="24"/>
        </w:rPr>
        <w:t xml:space="preserve"> снижения</w:t>
      </w:r>
      <w:r w:rsidRPr="009C3199">
        <w:rPr>
          <w:rFonts w:ascii="Times New Roman" w:hAnsi="Times New Roman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</w:rPr>
        <w:t>объёмов потреблённой ими воды в течение 5 лет не менее чем на 15% от объёма фактически потреблённого ими в 2009 году с ежегодным снижением такого объёма не менее чем на 3%.</w:t>
      </w:r>
    </w:p>
    <w:p w:rsidR="00BE69FB" w:rsidRPr="005D55A6" w:rsidRDefault="00BE69FB" w:rsidP="00AF3091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Прогноз изменения потребления воды абонентами </w:t>
      </w:r>
      <w:r>
        <w:rPr>
          <w:rFonts w:ascii="Times New Roman" w:hAnsi="Times New Roman"/>
          <w:sz w:val="24"/>
          <w:szCs w:val="24"/>
        </w:rPr>
        <w:t>ССП на период с 2018</w:t>
      </w:r>
      <w:r w:rsidRPr="005D55A6">
        <w:rPr>
          <w:rFonts w:ascii="Times New Roman" w:hAnsi="Times New Roman"/>
          <w:sz w:val="24"/>
          <w:szCs w:val="24"/>
        </w:rPr>
        <w:t xml:space="preserve"> до 202</w:t>
      </w:r>
      <w:r>
        <w:rPr>
          <w:rFonts w:ascii="Times New Roman" w:hAnsi="Times New Roman"/>
          <w:sz w:val="24"/>
          <w:szCs w:val="24"/>
        </w:rPr>
        <w:t>5</w:t>
      </w:r>
      <w:r w:rsidRPr="005D55A6">
        <w:rPr>
          <w:rFonts w:ascii="Times New Roman" w:hAnsi="Times New Roman"/>
          <w:sz w:val="24"/>
          <w:szCs w:val="24"/>
        </w:rPr>
        <w:t xml:space="preserve"> года с учётом требований энергоэффективности и прироста населения представлен в таблице 4.2.</w:t>
      </w:r>
    </w:p>
    <w:p w:rsidR="00BE69FB" w:rsidRPr="005D55A6" w:rsidRDefault="00BE69FB" w:rsidP="00AF309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426DA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4.2 – Прогноз изменен</w:t>
      </w:r>
      <w:r>
        <w:rPr>
          <w:rFonts w:ascii="Times New Roman" w:hAnsi="Times New Roman"/>
          <w:sz w:val="24"/>
          <w:szCs w:val="24"/>
        </w:rPr>
        <w:t>ия потребления воды абонентами С</w:t>
      </w:r>
      <w:r w:rsidRPr="005D55A6">
        <w:rPr>
          <w:rFonts w:ascii="Times New Roman" w:hAnsi="Times New Roman"/>
          <w:sz w:val="24"/>
          <w:szCs w:val="24"/>
        </w:rPr>
        <w:t>СП</w:t>
      </w:r>
    </w:p>
    <w:tbl>
      <w:tblPr>
        <w:tblW w:w="9407" w:type="dxa"/>
        <w:tblInd w:w="57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1418"/>
        <w:gridCol w:w="992"/>
        <w:gridCol w:w="851"/>
        <w:gridCol w:w="1043"/>
        <w:gridCol w:w="1134"/>
        <w:gridCol w:w="992"/>
        <w:gridCol w:w="992"/>
        <w:gridCol w:w="992"/>
        <w:gridCol w:w="993"/>
      </w:tblGrid>
      <w:tr w:rsidR="00BE69FB" w:rsidRPr="00A36DA8" w:rsidTr="003C0A5A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798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Прогноз объемов водопотребления, куб. м/год</w:t>
            </w:r>
          </w:p>
        </w:tc>
      </w:tr>
      <w:tr w:rsidR="00BE69FB" w:rsidRPr="00A36DA8" w:rsidTr="003A5FCE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A93C10" w:rsidRDefault="00BE69FB" w:rsidP="00323AF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A36DA8" w:rsidRDefault="00BE69FB" w:rsidP="00323AFE">
            <w:pPr>
              <w:rPr>
                <w:rFonts w:ascii="Times New Roman" w:hAnsi="Times New Roman"/>
                <w:sz w:val="24"/>
                <w:szCs w:val="24"/>
              </w:rPr>
            </w:pPr>
            <w:r w:rsidRPr="00A36DA8">
              <w:rPr>
                <w:rFonts w:ascii="Times New Roman" w:hAnsi="Times New Roman"/>
                <w:sz w:val="24"/>
                <w:szCs w:val="24"/>
              </w:rPr>
              <w:t>2025</w:t>
            </w:r>
          </w:p>
        </w:tc>
      </w:tr>
      <w:tr w:rsidR="00BE69FB" w:rsidRPr="00A36DA8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63775,1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63769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63756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64381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66312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341640</w:t>
            </w:r>
          </w:p>
        </w:tc>
      </w:tr>
      <w:tr w:rsidR="00BE69FB" w:rsidRPr="00A36DA8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п. Нагорный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18449,0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18447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18443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18807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19183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98830</w:t>
            </w:r>
          </w:p>
        </w:tc>
      </w:tr>
      <w:tr w:rsidR="00BE69FB" w:rsidRPr="00A36DA8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п. Полянный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11835,8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11835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11833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11832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12065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12307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BB6BB1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B6BB1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63404</w:t>
            </w:r>
          </w:p>
        </w:tc>
      </w:tr>
      <w:tr w:rsidR="00BE69FB" w:rsidRPr="00A36DA8" w:rsidTr="00BB6BB1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п. Сагаусты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BB6BB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1569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BE69FB" w:rsidRPr="00A36DA8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Централизо-ванное водопотребле-ние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94059,9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94050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94041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94032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94953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95884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97801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503874</w:t>
            </w:r>
          </w:p>
        </w:tc>
      </w:tr>
      <w:tr w:rsidR="00BE69FB" w:rsidRPr="00A36DA8" w:rsidTr="00630E3E">
        <w:trPr>
          <w:trHeight w:val="6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Децентрализо-ванное водопотребле-ние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3139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15697</w:t>
            </w:r>
          </w:p>
        </w:tc>
      </w:tr>
      <w:tr w:rsidR="00BE69FB" w:rsidRPr="00A36DA8" w:rsidTr="00630E3E">
        <w:trPr>
          <w:trHeight w:val="300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A93C10" w:rsidRDefault="00BE69FB" w:rsidP="003C0A5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93C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C0A5A" w:rsidRDefault="00BE69FB" w:rsidP="003C0A5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C0A5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97199,2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97190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97180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97171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98092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99023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100941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30E3E" w:rsidRDefault="00BE69FB" w:rsidP="00630E3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0E3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519571</w:t>
            </w:r>
          </w:p>
        </w:tc>
      </w:tr>
    </w:tbl>
    <w:p w:rsidR="00BE69FB" w:rsidRDefault="00BE69FB" w:rsidP="00426D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3C0A5A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Изменение объемов водопотребления </w:t>
      </w:r>
      <w:r w:rsidRPr="005D55A6">
        <w:rPr>
          <w:rFonts w:ascii="Times New Roman" w:hAnsi="Times New Roman"/>
          <w:sz w:val="24"/>
          <w:szCs w:val="24"/>
        </w:rPr>
        <w:t xml:space="preserve">на период с 2013 до 2024 года </w:t>
      </w:r>
      <w:r>
        <w:rPr>
          <w:rFonts w:ascii="Times New Roman" w:hAnsi="Times New Roman"/>
          <w:sz w:val="24"/>
          <w:szCs w:val="24"/>
        </w:rPr>
        <w:t>показано на рисунке 4.1.</w:t>
      </w:r>
    </w:p>
    <w:p w:rsidR="00BE69FB" w:rsidRPr="005D55A6" w:rsidRDefault="00BE69FB" w:rsidP="00E24C7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4" o:spid="_x0000_i1053" type="#_x0000_t75" style="width:464.25pt;height:26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">
            <v:imagedata r:id="rId28" o:title="" cropbottom="-61f"/>
            <o:lock v:ext="edit" aspectratio="f"/>
          </v:shape>
        </w:pict>
      </w:r>
    </w:p>
    <w:p w:rsidR="00BE69FB" w:rsidRDefault="00BE69FB" w:rsidP="00E24C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Рисунок 4.1 – </w:t>
      </w:r>
      <w:r>
        <w:rPr>
          <w:rFonts w:ascii="Times New Roman" w:hAnsi="Times New Roman"/>
          <w:sz w:val="24"/>
          <w:szCs w:val="24"/>
        </w:rPr>
        <w:t xml:space="preserve">Изменение объемов водопотребления </w:t>
      </w:r>
      <w:r w:rsidRPr="005D55A6">
        <w:rPr>
          <w:rFonts w:ascii="Times New Roman" w:hAnsi="Times New Roman"/>
          <w:sz w:val="24"/>
          <w:szCs w:val="24"/>
        </w:rPr>
        <w:t>на период с 201</w:t>
      </w:r>
      <w:r>
        <w:rPr>
          <w:rFonts w:ascii="Times New Roman" w:hAnsi="Times New Roman"/>
          <w:sz w:val="24"/>
          <w:szCs w:val="24"/>
        </w:rPr>
        <w:t>8 до 2025</w:t>
      </w:r>
      <w:r w:rsidRPr="005D55A6">
        <w:rPr>
          <w:rFonts w:ascii="Times New Roman" w:hAnsi="Times New Roman"/>
          <w:sz w:val="24"/>
          <w:szCs w:val="24"/>
        </w:rPr>
        <w:t xml:space="preserve"> года</w:t>
      </w:r>
    </w:p>
    <w:p w:rsidR="00BE69FB" w:rsidRDefault="00BE69FB" w:rsidP="00E24C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E69FB" w:rsidRDefault="00BE69FB" w:rsidP="007A3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Из рисунка 4.1 видно, что потребление воды абонентами ССП в течение 10 лет должно увеличиться на 8730 куб.м. по сравнению с 2018 годом.</w:t>
      </w:r>
    </w:p>
    <w:p w:rsidR="00BE69FB" w:rsidRDefault="00BE69FB" w:rsidP="007A3A4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2" w:name="_Toc375324357"/>
      <w:r w:rsidRPr="005D55A6">
        <w:rPr>
          <w:rFonts w:ascii="Times New Roman" w:hAnsi="Times New Roman"/>
          <w:sz w:val="24"/>
          <w:szCs w:val="24"/>
        </w:rPr>
        <w:t>5 Предложения по строительству, реконструкции и модернизации объектов систем водоснабжения</w:t>
      </w:r>
      <w:bookmarkEnd w:id="12"/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Основными задачами перспективного развития систем водоснабжения являются:</w:t>
      </w:r>
    </w:p>
    <w:p w:rsidR="00BE69FB" w:rsidRPr="005D55A6" w:rsidRDefault="00BE69FB" w:rsidP="00D925CB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обеспечение надежного и бесперебойного водоснабжения;</w:t>
      </w:r>
    </w:p>
    <w:p w:rsidR="00BE69FB" w:rsidRPr="005D55A6" w:rsidRDefault="00BE69FB" w:rsidP="00D925CB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повышение качества питьевой воды, подаваемой потребителям;</w:t>
      </w:r>
    </w:p>
    <w:p w:rsidR="00BE69FB" w:rsidRPr="005D55A6" w:rsidRDefault="00BE69FB" w:rsidP="00D925CB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100 % обеспечение жителей Солнечного сельского поселения водой питьевого качества;</w:t>
      </w:r>
    </w:p>
    <w:p w:rsidR="00BE69FB" w:rsidRPr="005D55A6" w:rsidRDefault="00BE69FB" w:rsidP="00D925CB">
      <w:pPr>
        <w:pStyle w:val="NoSpacing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обеспечение стабильной и безаварийной работы систем водоснабжения с созданием оптимального резерва пропускной способности коммуникаций и мощностей сооружений.</w:t>
      </w:r>
    </w:p>
    <w:p w:rsidR="00BE69FB" w:rsidRPr="005D55A6" w:rsidRDefault="00BE69FB" w:rsidP="00D925CB">
      <w:pPr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Перечень основных мероприятий по </w:t>
      </w:r>
      <w:r>
        <w:rPr>
          <w:rFonts w:ascii="Times New Roman" w:hAnsi="Times New Roman"/>
          <w:sz w:val="24"/>
          <w:szCs w:val="24"/>
        </w:rPr>
        <w:t xml:space="preserve">совершенствованию </w:t>
      </w:r>
      <w:r w:rsidRPr="005D55A6">
        <w:rPr>
          <w:rFonts w:ascii="Times New Roman" w:hAnsi="Times New Roman"/>
          <w:sz w:val="24"/>
          <w:szCs w:val="24"/>
        </w:rPr>
        <w:t>схем водоснабжения:</w:t>
      </w:r>
    </w:p>
    <w:p w:rsidR="00BE69FB" w:rsidRPr="005D55A6" w:rsidRDefault="00BE69FB" w:rsidP="00D925C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5D55A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конструкция водонапорных башен Солнечного сельского поселения</w:t>
      </w:r>
      <w:r w:rsidRPr="005D55A6">
        <w:rPr>
          <w:rFonts w:ascii="Times New Roman" w:hAnsi="Times New Roman"/>
          <w:sz w:val="24"/>
          <w:szCs w:val="24"/>
        </w:rPr>
        <w:t>;</w:t>
      </w:r>
    </w:p>
    <w:p w:rsidR="00BE69FB" w:rsidRPr="005D55A6" w:rsidRDefault="00BE69FB" w:rsidP="00D925C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5D55A6">
        <w:rPr>
          <w:rFonts w:ascii="Times New Roman" w:hAnsi="Times New Roman"/>
          <w:sz w:val="24"/>
          <w:szCs w:val="24"/>
        </w:rPr>
        <w:t>амена водопроводных сетей в п. Солнечный;</w:t>
      </w:r>
    </w:p>
    <w:p w:rsidR="00BE69FB" w:rsidRPr="005D55A6" w:rsidRDefault="00BE69FB" w:rsidP="00D925C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5D55A6">
        <w:rPr>
          <w:rFonts w:ascii="Times New Roman" w:hAnsi="Times New Roman"/>
          <w:sz w:val="24"/>
          <w:szCs w:val="24"/>
        </w:rPr>
        <w:t>амена водопроводных сетей в п. Нагорный;</w:t>
      </w:r>
    </w:p>
    <w:p w:rsidR="00BE69FB" w:rsidRDefault="00BE69FB" w:rsidP="00D925CB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установка общедомовой запорной арматуры в п. Солнечный.</w:t>
      </w:r>
    </w:p>
    <w:p w:rsidR="00BE69FB" w:rsidRPr="005D55A6" w:rsidRDefault="00BE69FB" w:rsidP="00D925C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/>
          <w:b/>
          <w:sz w:val="24"/>
          <w:szCs w:val="24"/>
          <w:u w:val="single"/>
          <w:lang w:eastAsia="ru-RU"/>
        </w:rPr>
        <w:t>Обеспечение потребителей водой питьевого качества в необходимом количестве</w:t>
      </w:r>
      <w:r w:rsidRPr="005D55A6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Для обеспечения потребителей водой питьевого качества необходимо выполнить следующие мероприятия:</w:t>
      </w:r>
    </w:p>
    <w:p w:rsidR="00BE69FB" w:rsidRPr="005D55A6" w:rsidRDefault="00BE69FB" w:rsidP="00D925CB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Организовать контроль качества питьевой воды в артезианских скважинах согласно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качества». Утвердить рабочую программу и график обследований качества воды в контрольных точках распределительной сети.</w:t>
      </w:r>
    </w:p>
    <w:p w:rsidR="00BE69FB" w:rsidRPr="005D55A6" w:rsidRDefault="00BE69FB" w:rsidP="00D925CB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Предусмотреть</w:t>
      </w:r>
      <w:r>
        <w:rPr>
          <w:rFonts w:ascii="Times New Roman" w:hAnsi="Times New Roman"/>
          <w:sz w:val="24"/>
          <w:szCs w:val="24"/>
          <w:lang w:eastAsia="ru-RU"/>
        </w:rPr>
        <w:t xml:space="preserve"> при необходимости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строительство станций хим-водоподготовки в составе установок обезжелезивания и обеззараживания воды в целях улучшения качества питьевой воды из артскважин, не удовлетворяющих по величине микробиологических показателей требованиям СанПиН 2.1.4.1074-01.</w:t>
      </w:r>
    </w:p>
    <w:p w:rsidR="00BE69FB" w:rsidRPr="005D55A6" w:rsidRDefault="00BE69FB" w:rsidP="00D925CB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Организовать</w:t>
      </w:r>
      <w:r w:rsidRPr="005D55A6">
        <w:rPr>
          <w:rFonts w:ascii="Times New Roman" w:hAnsi="Times New Roman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  <w:lang w:eastAsia="ru-RU"/>
        </w:rPr>
        <w:t>ежегодную чистку, дезинфекцию и промывку, водозаборных сооружений</w:t>
      </w:r>
      <w:r w:rsidRPr="005D55A6">
        <w:rPr>
          <w:rFonts w:ascii="Times New Roman" w:hAnsi="Times New Roman"/>
          <w:sz w:val="24"/>
          <w:szCs w:val="24"/>
        </w:rPr>
        <w:t xml:space="preserve"> </w:t>
      </w:r>
      <w:r w:rsidRPr="005D55A6">
        <w:rPr>
          <w:rFonts w:ascii="Times New Roman" w:hAnsi="Times New Roman"/>
          <w:sz w:val="24"/>
          <w:szCs w:val="24"/>
          <w:lang w:eastAsia="ru-RU"/>
        </w:rPr>
        <w:t>за счет средств местного бюджета или средств коллективных и частных владельцев в соответствии с их принадлежностью.</w:t>
      </w:r>
    </w:p>
    <w:p w:rsidR="00BE69FB" w:rsidRPr="005D55A6" w:rsidRDefault="00BE69FB" w:rsidP="00D925CB">
      <w:pPr>
        <w:pStyle w:val="NoSpacing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Разработка проекта и организация зон санитарной охраны источников питьевого водоснабжения и водопроводных сооружений (в том числе II и III пояса) Солнечного сельского поселения.</w:t>
      </w:r>
    </w:p>
    <w:p w:rsidR="00BE69FB" w:rsidRDefault="00BE69FB" w:rsidP="00D925CB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</w:p>
    <w:p w:rsidR="00BE69FB" w:rsidRPr="005D55A6" w:rsidRDefault="00BE69FB" w:rsidP="00D925C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5D55A6">
        <w:rPr>
          <w:rFonts w:ascii="Times New Roman" w:hAnsi="Times New Roman"/>
          <w:b/>
          <w:sz w:val="24"/>
          <w:szCs w:val="24"/>
          <w:u w:val="single"/>
          <w:lang w:eastAsia="ru-RU"/>
        </w:rPr>
        <w:t>Организация централизованного водоснабжения на территориях, где оно отсутствует</w:t>
      </w:r>
      <w:r w:rsidRPr="005D55A6">
        <w:rPr>
          <w:rFonts w:ascii="Times New Roman" w:hAnsi="Times New Roman"/>
          <w:sz w:val="24"/>
          <w:szCs w:val="24"/>
          <w:u w:val="single"/>
          <w:lang w:eastAsia="ru-RU"/>
        </w:rPr>
        <w:t>.</w:t>
      </w:r>
    </w:p>
    <w:p w:rsidR="00BE69FB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малоперспективном населенном пункте (п. Сагаусты) и садовых участках водоснабжение населения осуществляется из шахтных колодцев и частных скважин. Организации централизованного водоснабжения в данном населённом пункте не планируется.</w:t>
      </w:r>
    </w:p>
    <w:p w:rsidR="00BE69FB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3" w:name="_Toc375324358"/>
      <w:r w:rsidRPr="005D55A6">
        <w:rPr>
          <w:rFonts w:ascii="Times New Roman" w:hAnsi="Times New Roman"/>
          <w:sz w:val="24"/>
          <w:szCs w:val="24"/>
        </w:rPr>
        <w:t>6 Экологические аспекты мероприятий по строительству и реконструкции объектов централизованной системы водоснабжения</w:t>
      </w:r>
      <w:bookmarkEnd w:id="13"/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Строительство и реконструкция объектов централизованной системы водоснабжения не приведёт к ухудшению качества воды, используемой для хозяйственно-бытовых нужд.</w:t>
      </w:r>
    </w:p>
    <w:p w:rsidR="00BE69FB" w:rsidRPr="005D55A6" w:rsidRDefault="00BE69FB" w:rsidP="00D925CB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Предложенные мероприятия по совершенствованию систем водоснабжения не окажут вредного воздействия на окружающую среду, а сооружаемые объекты систем водоснабжения является экологически безвредными.</w:t>
      </w:r>
    </w:p>
    <w:p w:rsidR="00BE69FB" w:rsidRPr="005D55A6" w:rsidRDefault="00BE69FB" w:rsidP="00D925CB">
      <w:pPr>
        <w:pStyle w:val="14"/>
        <w:ind w:firstLine="397"/>
      </w:pPr>
      <w:r w:rsidRPr="005D55A6">
        <w:t>При выполнении работ по строительству и реконструкции объектов не допускается использование материалов,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в соответствии с требованиями СанПиН 2.1.4.1110-02 «Зоны санитарной охраны источников водоснабжения и водопроводов хозяйственно-питьевого водоснабжения». 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Место расположения водозаборных сооружений следует выбирать на незагрязненном участке, удаленном не менее чем на 50 метров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Для обеспечения доброкачественной водой соответствующей ГН 2.1.5.1315-03 и ГН 2.1.5.2280-07 </w:t>
      </w:r>
      <w:r>
        <w:rPr>
          <w:rFonts w:ascii="Times New Roman" w:hAnsi="Times New Roman"/>
          <w:sz w:val="24"/>
          <w:szCs w:val="24"/>
        </w:rPr>
        <w:t xml:space="preserve">при необходимости </w:t>
      </w:r>
      <w:r w:rsidRPr="005D55A6">
        <w:rPr>
          <w:rFonts w:ascii="Times New Roman" w:hAnsi="Times New Roman"/>
          <w:sz w:val="24"/>
          <w:szCs w:val="24"/>
        </w:rPr>
        <w:t xml:space="preserve">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артскважины и непосредственно у потребителей.      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двутретьосновную соль гипохлорита кальция (ДТСГК).</w:t>
      </w:r>
    </w:p>
    <w:p w:rsidR="00BE69FB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Эксплуатация водопроводной сети, а также ее строительство, не предусматривают каких-либо сбросов вредных веществ в водоемы и на рельеф местности.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pStyle w:val="NoSpacing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D55A6">
        <w:rPr>
          <w:rFonts w:ascii="Times New Roman" w:hAnsi="Times New Roman"/>
          <w:b/>
          <w:sz w:val="24"/>
          <w:szCs w:val="24"/>
          <w:u w:val="single"/>
        </w:rPr>
        <w:t>Зоны санитарной охраны подземных источников водоснабжения и водопроводов питьевого назначения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соответствии с СанПиН 2.1.4.1110-02 зоны санитарной охраны источников водоснабжения и водопроводов питьевого назначения организуются в составе трех поясов: первый пояс (строгого режима) включает территорию расположения водозаборов, площадок всех водопроводных сооружений и водопроводящего канала. Его назначение – защита места водозабора и водозаборных сооружений от случайного или умышленного загрязнения и повреждения. Второй и третий пояса (пояса ограничений) включают территорию, предназначенную для предупреждения загрязнения воды источников водоснабжения.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Граница первого пояса ЗСО устанавливается радиусом 30 м от водозабора при использовании защищённых подземных вод и 50 м – при использовании недостаточно защищенных подземных водах.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Границы второго  пояса ЗСО определяются расчётом в ходе проведения оценочных работ, учитывающим время продвижения микробного загрязнения с потоком подземных вод до водозабора, принимаемое от 100 до 400 суток, составляет минимум 100-150 м.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Границы третьего пояса ЗСО определяются расчётом, учитывая время продвижения химического загрязнения с потоком подземных вод до водозабора, которое равно сроку эксплуатации водозабора – 25-50 лет.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5D55A6">
        <w:rPr>
          <w:rFonts w:ascii="Times New Roman" w:hAnsi="Times New Roman"/>
          <w:i/>
          <w:sz w:val="24"/>
          <w:szCs w:val="24"/>
        </w:rPr>
        <w:t>На территории 1-го пояса ЗСО источников водоснабжения должны быть выполнены следующие мероприятия: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 xml:space="preserve">Территория должна быть спланирована для отвода поверхностных стоков за её пределы, ограждена, озеленена и обеспечена охраной. 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т.ч.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Водопроводные сооружения, расположенные в первом поясе зоны санитарной охраны,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i/>
          <w:sz w:val="24"/>
          <w:szCs w:val="24"/>
        </w:rPr>
      </w:pPr>
      <w:r w:rsidRPr="005D55A6">
        <w:rPr>
          <w:rFonts w:ascii="Times New Roman" w:hAnsi="Times New Roman"/>
          <w:i/>
          <w:sz w:val="24"/>
          <w:szCs w:val="24"/>
        </w:rPr>
        <w:t>На территории 2-го и 3-го пояса ЗСО подземных источников необходимо реализовать следующие мероприятия: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Запрещение закачки отработанных вод в подземные горизонты, подземного складирования твердых отходов и разработки недр земли.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 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загрязнения.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BE69FB" w:rsidRPr="005D55A6" w:rsidRDefault="00BE69FB" w:rsidP="00D925CB">
      <w:pPr>
        <w:pStyle w:val="NoSpacing"/>
        <w:spacing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5D55A6">
        <w:rPr>
          <w:rFonts w:ascii="Times New Roman" w:hAnsi="Times New Roman"/>
          <w:i/>
          <w:sz w:val="24"/>
          <w:szCs w:val="24"/>
        </w:rPr>
        <w:t>Дополнительно на территории второго пояса ЗСО не допускается: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BE69FB" w:rsidRPr="005D55A6" w:rsidRDefault="00BE69FB" w:rsidP="00D925CB">
      <w:pPr>
        <w:pStyle w:val="14"/>
        <w:numPr>
          <w:ilvl w:val="0"/>
          <w:numId w:val="10"/>
        </w:numPr>
      </w:pPr>
      <w:r w:rsidRPr="005D55A6">
        <w:t>применение удобрений и ядохимикатов;</w:t>
      </w:r>
    </w:p>
    <w:p w:rsidR="00BE69FB" w:rsidRDefault="00BE69FB" w:rsidP="00D925CB">
      <w:pPr>
        <w:pStyle w:val="14"/>
        <w:numPr>
          <w:ilvl w:val="0"/>
          <w:numId w:val="10"/>
        </w:numPr>
      </w:pPr>
      <w:r w:rsidRPr="005D55A6">
        <w:t>рубка леса главного пользования.</w:t>
      </w:r>
    </w:p>
    <w:p w:rsidR="00BE69FB" w:rsidRDefault="00BE69FB" w:rsidP="003E43BB">
      <w:pPr>
        <w:pStyle w:val="14"/>
        <w:ind w:left="720" w:firstLine="0"/>
      </w:pPr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4" w:name="_Toc375324359"/>
      <w:r w:rsidRPr="005D55A6">
        <w:rPr>
          <w:rFonts w:ascii="Times New Roman" w:hAnsi="Times New Roman"/>
          <w:sz w:val="24"/>
          <w:szCs w:val="24"/>
        </w:rPr>
        <w:t>7 Оценка капитальных вложений в новое строительство, реконструкцию и модернизацию объектов централизованных систем водоснабжения</w:t>
      </w:r>
      <w:bookmarkEnd w:id="14"/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рамках разработки схемы водоснабжения проводится предварительный расчёт стоимости выполнения предложенных работ по совершенствованию централизованных систем водоснабжения, т.е проводятся предпроектные работы.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На предпроектной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Затраты на мероприятия, которые необходимо предусмотреть в зонах охраны источников водоснабжения не рассчитываются. Состав и стоимость их реализации выполняются отдельным проектом ЗСО. </w:t>
      </w:r>
    </w:p>
    <w:p w:rsidR="00BE69FB" w:rsidRPr="005D55A6" w:rsidRDefault="00BE69FB" w:rsidP="00D925C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В общем случае стоимость работ включает в себя следующие капитальные затраты:</w:t>
      </w:r>
    </w:p>
    <w:p w:rsidR="00BE69FB" w:rsidRPr="005D55A6" w:rsidRDefault="00BE69FB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стоимость оборудования, материалов;</w:t>
      </w:r>
    </w:p>
    <w:p w:rsidR="00BE69FB" w:rsidRPr="005D55A6" w:rsidRDefault="00BE69FB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затраты на подготовку территории под строительство;</w:t>
      </w:r>
    </w:p>
    <w:p w:rsidR="00BE69FB" w:rsidRPr="005D55A6" w:rsidRDefault="00BE69FB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затраты на строительно-монтажные (СМР) и пуско-наладочные работы (ПНР);</w:t>
      </w:r>
    </w:p>
    <w:p w:rsidR="00BE69FB" w:rsidRDefault="00BE69FB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затраты на разработку проектно-сметной и рабочей документации (ПСД), и прединвестиционные работы;</w:t>
      </w:r>
    </w:p>
    <w:p w:rsidR="00BE69FB" w:rsidRPr="00D925CB" w:rsidRDefault="00BE69FB" w:rsidP="00D925CB">
      <w:pPr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D925CB">
        <w:rPr>
          <w:rFonts w:ascii="Times New Roman" w:hAnsi="Times New Roman"/>
          <w:sz w:val="24"/>
          <w:szCs w:val="24"/>
        </w:rPr>
        <w:t>непредвиденные расходы.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Замена водопровода разбивается на три периода: подготовительный, основной и заключительный.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Первым этапом предусматривается срезка растительного слоя грунта на глубину и  ширину залегания труб, подлежащих замене, при замене (строительстве) колодца под существующей дорогой – снятие бетонного слоя, планировка территории,  устройство открытых площадок для складирования труб, сборных конструкций колодцев, деталей и полуфабрикатов, устройство временных дорог, прокладка временных сетей электроснабжения, монтаж инвентарных зданий и устройство временных сооружений.</w:t>
      </w:r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9036A5">
        <w:rPr>
          <w:rFonts w:ascii="Times New Roman" w:hAnsi="Times New Roman"/>
          <w:sz w:val="24"/>
          <w:szCs w:val="24"/>
        </w:rPr>
        <w:t>В основной период замены водопровода входит: работы по водопонижению,</w:t>
      </w:r>
      <w:r w:rsidRPr="005D55A6">
        <w:rPr>
          <w:rFonts w:ascii="Times New Roman" w:hAnsi="Times New Roman"/>
          <w:sz w:val="24"/>
          <w:szCs w:val="24"/>
        </w:rPr>
        <w:t xml:space="preserve"> подготовка грунтового основания, монтаж трубопроводов и колодцев, предварительное испытание трубопровода на герметичность, обратная засыпка, приемочное испытание трубопровода на герметичность.</w:t>
      </w:r>
    </w:p>
    <w:p w:rsidR="00BE69FB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Работы заключительного периода: восстановление дорожных конструкций, разборка бытового городка, благоустройство территории.</w:t>
      </w:r>
    </w:p>
    <w:p w:rsidR="00BE69FB" w:rsidRDefault="00BE69FB" w:rsidP="00C27AEE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 водонапорной башни системы Рожновского с ёмкостью бака 15 м</w:t>
      </w:r>
      <w:r w:rsidRPr="00AB32C2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и высотой опоры 12-15 м, изготовленной по типовому проекту </w:t>
      </w:r>
      <w:r w:rsidRPr="009244E3">
        <w:rPr>
          <w:rFonts w:ascii="Times New Roman" w:hAnsi="Times New Roman"/>
          <w:sz w:val="24"/>
          <w:szCs w:val="24"/>
        </w:rPr>
        <w:t>ТУ 1408-001-65409740-2012</w:t>
      </w:r>
      <w:r>
        <w:rPr>
          <w:rFonts w:ascii="Tahoma" w:hAnsi="Tahoma" w:cs="Tahoma"/>
          <w:color w:val="181818"/>
        </w:rPr>
        <w:t xml:space="preserve"> </w:t>
      </w:r>
      <w:r>
        <w:rPr>
          <w:rFonts w:ascii="Times New Roman" w:hAnsi="Times New Roman"/>
          <w:sz w:val="24"/>
          <w:szCs w:val="24"/>
        </w:rPr>
        <w:t>составит 350 тыс. руб.</w:t>
      </w:r>
      <w:r w:rsidRPr="009244E3">
        <w:rPr>
          <w:rFonts w:ascii="Tahoma" w:hAnsi="Tahoma" w:cs="Tahoma"/>
          <w:color w:val="181818"/>
        </w:rPr>
        <w:t xml:space="preserve"> </w:t>
      </w:r>
      <w:r w:rsidRPr="009244E3">
        <w:rPr>
          <w:rFonts w:ascii="Times New Roman" w:hAnsi="Times New Roman"/>
          <w:sz w:val="24"/>
          <w:szCs w:val="24"/>
        </w:rPr>
        <w:t>Башня Рожновского состоит из: бака, водонапорной опоры, крышки бака с люком для осмотра. Внутри стенки бака приварены скобы льдоудерживателя, а так же скобы для спуска обслуживающего персонала. Для подъема на башню существует наружная лестница с предохранительным ограждением.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71D60">
        <w:rPr>
          <w:rFonts w:ascii="Times New Roman" w:hAnsi="Times New Roman"/>
          <w:sz w:val="24"/>
          <w:szCs w:val="24"/>
        </w:rPr>
        <w:t xml:space="preserve">Приблизительная стоимость </w:t>
      </w:r>
      <w:r>
        <w:rPr>
          <w:rFonts w:ascii="Times New Roman" w:hAnsi="Times New Roman"/>
          <w:sz w:val="24"/>
          <w:szCs w:val="24"/>
        </w:rPr>
        <w:t xml:space="preserve">реконструкции одной водонапорной башни с учётом доставки, строительно-монтажных и подготовительных работ составит примерно 650 тыс. руб. </w:t>
      </w:r>
    </w:p>
    <w:p w:rsidR="00BE69FB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Оценочная стоимость работ представлена в таблице 7.1</w:t>
      </w:r>
    </w:p>
    <w:p w:rsidR="00BE69FB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343263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7.1 – Оценочная стоимость работ</w:t>
      </w:r>
    </w:p>
    <w:tbl>
      <w:tblPr>
        <w:tblW w:w="9243" w:type="dxa"/>
        <w:tblInd w:w="91" w:type="dxa"/>
        <w:tblLook w:val="00A0"/>
      </w:tblPr>
      <w:tblGrid>
        <w:gridCol w:w="5590"/>
        <w:gridCol w:w="3653"/>
      </w:tblGrid>
      <w:tr w:rsidR="00BE69FB" w:rsidRPr="00A36DA8" w:rsidTr="003E43BB">
        <w:trPr>
          <w:trHeight w:val="339"/>
        </w:trPr>
        <w:tc>
          <w:tcPr>
            <w:tcW w:w="5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E43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36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E43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Стоимость,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тыс. </w:t>
            </w: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BE69FB" w:rsidRPr="00A36DA8" w:rsidTr="003E43BB">
        <w:trPr>
          <w:trHeight w:val="406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F66C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Реконструкция трёх водонапорных</w:t>
            </w: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баш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ен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F66C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1950</w:t>
            </w:r>
          </w:p>
        </w:tc>
      </w:tr>
      <w:tr w:rsidR="00BE69FB" w:rsidRPr="00A36DA8" w:rsidTr="003E43BB">
        <w:trPr>
          <w:trHeight w:val="411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F66C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Солнечный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E43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BE69FB" w:rsidRPr="00A36DA8" w:rsidTr="003E43BB">
        <w:trPr>
          <w:trHeight w:val="417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F66C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Замена водопроводных сетей п. Нагорный 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F66CA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BE69FB" w:rsidRPr="00A36DA8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037BE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E43B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</w:tr>
      <w:tr w:rsidR="00BE69FB" w:rsidRPr="00A36DA8" w:rsidTr="003E43BB">
        <w:trPr>
          <w:trHeight w:val="339"/>
        </w:trPr>
        <w:tc>
          <w:tcPr>
            <w:tcW w:w="5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E43B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E43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9459D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5002</w:t>
            </w:r>
            <w:r w:rsidRPr="003E43B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:rsidR="00BE69FB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затрат на период с 2018 до 2024 г. представлено в таблице 7.2.</w:t>
      </w:r>
    </w:p>
    <w:p w:rsidR="00BE69FB" w:rsidRDefault="00BE69FB" w:rsidP="008806FE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8806FE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7.2 – Распределение затрат на период с 2018 г. до 2024 г.</w:t>
      </w:r>
    </w:p>
    <w:tbl>
      <w:tblPr>
        <w:tblW w:w="9498" w:type="dxa"/>
        <w:tblInd w:w="-176" w:type="dxa"/>
        <w:tblLayout w:type="fixed"/>
        <w:tblLook w:val="00A0"/>
      </w:tblPr>
      <w:tblGrid>
        <w:gridCol w:w="2269"/>
        <w:gridCol w:w="992"/>
        <w:gridCol w:w="992"/>
        <w:gridCol w:w="992"/>
        <w:gridCol w:w="993"/>
        <w:gridCol w:w="1134"/>
        <w:gridCol w:w="992"/>
        <w:gridCol w:w="1134"/>
      </w:tblGrid>
      <w:tr w:rsidR="00BE69FB" w:rsidRPr="00A36DA8" w:rsidTr="00AE4A0E">
        <w:trPr>
          <w:trHeight w:val="300"/>
        </w:trPr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2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Стоимость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тыс. 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/год</w:t>
            </w:r>
          </w:p>
        </w:tc>
      </w:tr>
      <w:tr w:rsidR="00BE69FB" w:rsidRPr="00A36DA8" w:rsidTr="00AE4A0E">
        <w:trPr>
          <w:trHeight w:val="324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9E49EF" w:rsidRDefault="00BE69FB" w:rsidP="009E49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23AF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 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</w:tr>
      <w:tr w:rsidR="00BE69FB" w:rsidRPr="00A36DA8" w:rsidTr="00AE4A0E">
        <w:trPr>
          <w:trHeight w:val="471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9E49EF" w:rsidRDefault="00BE69FB" w:rsidP="00AE4A0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Реконструкция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трёх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вод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онапорных</w:t>
            </w: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баш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E69FB" w:rsidRPr="00A36DA8" w:rsidTr="00AE4A0E">
        <w:trPr>
          <w:trHeight w:val="698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9E49EF" w:rsidRDefault="00BE69FB" w:rsidP="009E49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Реконструкция водопроводных сетей 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  <w:tr w:rsidR="00BE69FB" w:rsidRPr="00A36DA8" w:rsidTr="00AE4A0E">
        <w:trPr>
          <w:trHeight w:val="654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9E49EF" w:rsidRDefault="00BE69FB" w:rsidP="009E49E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Реконструкция водопроводных сетей п. Нагорный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3E43BB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E69FB" w:rsidRPr="00A36DA8" w:rsidTr="00346018">
        <w:trPr>
          <w:trHeight w:val="300"/>
        </w:trPr>
        <w:tc>
          <w:tcPr>
            <w:tcW w:w="22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601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E49E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9E49EF" w:rsidRDefault="00BE69FB" w:rsidP="0034326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963</w:t>
            </w:r>
          </w:p>
        </w:tc>
      </w:tr>
    </w:tbl>
    <w:p w:rsidR="00BE69FB" w:rsidRPr="005D55A6" w:rsidRDefault="00BE69FB" w:rsidP="00D925CB">
      <w:pPr>
        <w:pStyle w:val="Heading1"/>
        <w:spacing w:line="360" w:lineRule="auto"/>
        <w:rPr>
          <w:rFonts w:ascii="Times New Roman" w:hAnsi="Times New Roman"/>
          <w:sz w:val="24"/>
          <w:szCs w:val="24"/>
        </w:rPr>
      </w:pPr>
      <w:bookmarkStart w:id="15" w:name="_Toc375324360"/>
      <w:r w:rsidRPr="005D55A6">
        <w:rPr>
          <w:rFonts w:ascii="Times New Roman" w:hAnsi="Times New Roman"/>
          <w:sz w:val="24"/>
          <w:szCs w:val="24"/>
        </w:rPr>
        <w:t>Глава 2 Схема водоотведения</w:t>
      </w:r>
      <w:bookmarkEnd w:id="15"/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6" w:name="_Toc375324361"/>
      <w:r w:rsidRPr="005D55A6">
        <w:rPr>
          <w:rFonts w:ascii="Times New Roman" w:hAnsi="Times New Roman"/>
          <w:sz w:val="24"/>
          <w:szCs w:val="24"/>
        </w:rPr>
        <w:t>1 Существующие положения в сфере водоотведения муниципального образования</w:t>
      </w:r>
      <w:bookmarkEnd w:id="16"/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7" w:name="_Toc375324362"/>
      <w:r w:rsidRPr="005D55A6">
        <w:rPr>
          <w:rFonts w:ascii="Times New Roman" w:hAnsi="Times New Roman"/>
          <w:sz w:val="24"/>
          <w:szCs w:val="24"/>
        </w:rPr>
        <w:t>1.1 Описание структуры и функционирования системы водоотведения</w:t>
      </w:r>
      <w:bookmarkEnd w:id="17"/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В настоящее время централизованная система канализации функционирует на территории п. Солнечный, п. Нагорный и п. Полянный. </w:t>
      </w:r>
      <w:r>
        <w:rPr>
          <w:rFonts w:ascii="Times New Roman CYR" w:hAnsi="Times New Roman CYR" w:cs="Times New Roman CYR"/>
          <w:sz w:val="24"/>
          <w:szCs w:val="24"/>
        </w:rPr>
        <w:t>Очистные сооружения п. Солнечный расположены недалеко от р. Миасс с южной стороны посёлка и представляют из себя пруды-отстойники. ОСК п. Полянный (расположены в лесу, с западной стороны посёлка) и п. Нагорный (расположены недалеко от железной дороги) также являются прудами-отстойниками.</w:t>
      </w:r>
      <w:r w:rsidRPr="005D55A6">
        <w:rPr>
          <w:rFonts w:ascii="Times New Roman" w:hAnsi="Times New Roman"/>
          <w:sz w:val="24"/>
          <w:szCs w:val="24"/>
        </w:rPr>
        <w:t xml:space="preserve"> П. Сагаусты оборудован индивидуальными выгребными ямами и надводными туалетами. 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Все </w:t>
      </w:r>
      <w:r w:rsidRPr="005D55A6">
        <w:rPr>
          <w:rFonts w:ascii="Times New Roman" w:hAnsi="Times New Roman"/>
          <w:sz w:val="24"/>
          <w:szCs w:val="24"/>
        </w:rPr>
        <w:t>объекты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централизованных систем водоотведения являются муниципальной собственностью поселения.</w:t>
      </w:r>
    </w:p>
    <w:p w:rsidR="00BE69FB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Обслуживание централизованной системы канализации осуществляет </w:t>
      </w:r>
      <w:r>
        <w:rPr>
          <w:rFonts w:ascii="Times New Roman" w:hAnsi="Times New Roman"/>
          <w:sz w:val="24"/>
          <w:szCs w:val="24"/>
        </w:rPr>
        <w:t>МУП «ЖКХ Солнечное»</w:t>
      </w:r>
      <w:r w:rsidRPr="005D55A6">
        <w:rPr>
          <w:rFonts w:ascii="Times New Roman" w:hAnsi="Times New Roman"/>
          <w:sz w:val="24"/>
          <w:szCs w:val="24"/>
        </w:rPr>
        <w:t>- п. Солнечный и п. Нагорный, п. Полянный.</w:t>
      </w:r>
    </w:p>
    <w:p w:rsidR="00BE69FB" w:rsidRDefault="00BE69FB" w:rsidP="00520DF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Отвод сточных вод во всех населённых пунктах производится по самотечному коллектору без использования канализационных</w:t>
      </w:r>
      <w:r w:rsidRPr="005D55A6">
        <w:rPr>
          <w:rFonts w:ascii="Times New Roman" w:hAnsi="Times New Roman"/>
          <w:sz w:val="24"/>
          <w:szCs w:val="24"/>
        </w:rPr>
        <w:t xml:space="preserve"> насосны</w:t>
      </w:r>
      <w:r>
        <w:rPr>
          <w:rFonts w:ascii="Times New Roman" w:hAnsi="Times New Roman"/>
          <w:sz w:val="24"/>
          <w:szCs w:val="24"/>
        </w:rPr>
        <w:t>х станций</w:t>
      </w:r>
      <w:r w:rsidRPr="005D55A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69FB" w:rsidRPr="005D55A6" w:rsidRDefault="00BE69FB" w:rsidP="00520DF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п. Солнечный имеется напорный коллектор и канализационная насосная станция, которая в настоящее время находится в аварийном состоянии и не функционирует. </w:t>
      </w:r>
    </w:p>
    <w:p w:rsidR="00BE69FB" w:rsidRPr="005D55A6" w:rsidRDefault="00BE69FB" w:rsidP="0072759D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 xml:space="preserve">Бесхозяйных канализационных сетей на территории Солнечного сельского поселения не выявлено. </w:t>
      </w:r>
    </w:p>
    <w:p w:rsidR="00BE69FB" w:rsidRDefault="00BE69FB" w:rsidP="00121340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Общая протяжённость сетей водоотведения составляет </w:t>
      </w:r>
      <w:r>
        <w:rPr>
          <w:rFonts w:ascii="Times New Roman" w:hAnsi="Times New Roman"/>
          <w:sz w:val="24"/>
          <w:szCs w:val="24"/>
        </w:rPr>
        <w:t>7</w:t>
      </w:r>
      <w:r w:rsidRPr="005D55A6">
        <w:rPr>
          <w:rFonts w:ascii="Times New Roman" w:hAnsi="Times New Roman"/>
          <w:sz w:val="24"/>
          <w:szCs w:val="24"/>
        </w:rPr>
        <w:t>000 м.</w:t>
      </w:r>
    </w:p>
    <w:p w:rsidR="00BE69FB" w:rsidRPr="0051473C" w:rsidRDefault="00BE69FB" w:rsidP="008071D3">
      <w:pPr>
        <w:pStyle w:val="14"/>
      </w:pPr>
      <w:r>
        <w:t>Система</w:t>
      </w:r>
      <w:r w:rsidRPr="0051473C">
        <w:t xml:space="preserve"> коммерческ</w:t>
      </w:r>
      <w:r>
        <w:t>ого учета сточных вод отсутствуе</w:t>
      </w:r>
      <w:r w:rsidRPr="0051473C">
        <w:t xml:space="preserve">т. </w:t>
      </w:r>
    </w:p>
    <w:p w:rsidR="00BE69FB" w:rsidRDefault="00BE69FB" w:rsidP="008071D3">
      <w:pPr>
        <w:pStyle w:val="14"/>
      </w:pPr>
      <w:r w:rsidRPr="00C02EE6">
        <w:t>Схема централизованной системы канализац</w:t>
      </w:r>
      <w:r>
        <w:t xml:space="preserve">ии п. Солнечный, п. </w:t>
      </w:r>
      <w:r w:rsidRPr="005D55A6">
        <w:t>Нагорный и п. Полянный</w:t>
      </w:r>
      <w:r w:rsidRPr="00C02EE6">
        <w:t xml:space="preserve"> представлена</w:t>
      </w:r>
      <w:r>
        <w:t xml:space="preserve"> на рисунках 1.1, 1.2 и 1.3</w:t>
      </w:r>
      <w:r w:rsidRPr="00C02EE6">
        <w:t>.</w:t>
      </w:r>
    </w:p>
    <w:p w:rsidR="00BE69FB" w:rsidRDefault="00BE69FB" w:rsidP="00121340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  <w:sectPr w:rsidR="00BE69FB" w:rsidSect="006543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69FB" w:rsidRDefault="00BE69FB" w:rsidP="00617BDD">
      <w:pPr>
        <w:pStyle w:val="NoSpacing"/>
        <w:jc w:val="center"/>
      </w:pPr>
      <w:r>
        <w:rPr>
          <w:noProof/>
          <w:lang w:eastAsia="ru-RU"/>
        </w:rPr>
        <w:pict>
          <v:shape id="_x0000_i1054" type="#_x0000_t75" style="width:614.25pt;height:462pt;visibility:visible">
            <v:imagedata r:id="rId29" o:title=""/>
          </v:shape>
        </w:pict>
      </w:r>
    </w:p>
    <w:p w:rsidR="00BE69FB" w:rsidRDefault="00BE69FB" w:rsidP="00821677">
      <w:pPr>
        <w:pStyle w:val="14"/>
        <w:jc w:val="center"/>
      </w:pPr>
      <w:r>
        <w:t xml:space="preserve">Рисунок 1.1 – </w:t>
      </w:r>
      <w:r w:rsidRPr="00C02EE6">
        <w:t>Схема централизованной системы канализац</w:t>
      </w:r>
      <w:r>
        <w:t>ии п. Солнечный</w:t>
      </w:r>
    </w:p>
    <w:p w:rsidR="00BE69FB" w:rsidRDefault="00BE69FB" w:rsidP="007F47D5">
      <w:pPr>
        <w:pStyle w:val="14"/>
        <w:sectPr w:rsidR="00BE69FB" w:rsidSect="00617BDD">
          <w:pgSz w:w="16838" w:h="11906" w:orient="landscape"/>
          <w:pgMar w:top="1134" w:right="1134" w:bottom="284" w:left="1134" w:header="709" w:footer="709" w:gutter="0"/>
          <w:cols w:space="708"/>
          <w:docGrid w:linePitch="360"/>
        </w:sectPr>
      </w:pPr>
    </w:p>
    <w:p w:rsidR="00BE69FB" w:rsidRDefault="00BE69FB" w:rsidP="00A230BE">
      <w:pPr>
        <w:pStyle w:val="14"/>
        <w:jc w:val="center"/>
      </w:pPr>
      <w:r w:rsidRPr="00594A5B">
        <w:rPr>
          <w:noProof/>
        </w:rPr>
        <w:pict>
          <v:shape id="Рисунок 3" o:spid="_x0000_i1055" type="#_x0000_t75" style="width:273pt;height:699.75pt;visibility:visible">
            <v:imagedata r:id="rId30" o:title=""/>
          </v:shape>
        </w:pict>
      </w:r>
    </w:p>
    <w:p w:rsidR="00BE69FB" w:rsidRPr="005D55A6" w:rsidRDefault="00BE69FB" w:rsidP="007F47D5">
      <w:pPr>
        <w:pStyle w:val="14"/>
      </w:pPr>
      <w:r>
        <w:t xml:space="preserve">Рисунок 1.2 – </w:t>
      </w:r>
      <w:r w:rsidRPr="00C02EE6">
        <w:t>Схема централизованной системы канализац</w:t>
      </w:r>
      <w:r>
        <w:t>ии п. Нагорный</w:t>
      </w:r>
    </w:p>
    <w:p w:rsidR="00BE69FB" w:rsidRDefault="00BE69FB" w:rsidP="00A230BE">
      <w:pPr>
        <w:pStyle w:val="14"/>
        <w:ind w:firstLine="0"/>
      </w:pPr>
      <w:r w:rsidRPr="00594A5B">
        <w:rPr>
          <w:noProof/>
        </w:rPr>
        <w:pict>
          <v:shape id="Рисунок 4" o:spid="_x0000_i1056" type="#_x0000_t75" style="width:462pt;height:495pt;visibility:visible">
            <v:imagedata r:id="rId31" o:title=""/>
          </v:shape>
        </w:pict>
      </w:r>
    </w:p>
    <w:p w:rsidR="00BE69FB" w:rsidRPr="005D55A6" w:rsidRDefault="00BE69FB" w:rsidP="007F47D5">
      <w:pPr>
        <w:pStyle w:val="14"/>
      </w:pPr>
      <w:r>
        <w:t xml:space="preserve">Рисунок 1.3 – </w:t>
      </w:r>
      <w:r w:rsidRPr="00C02EE6">
        <w:t>Схема централизованной системы канализац</w:t>
      </w:r>
      <w:r>
        <w:t>ии п. Полянный</w:t>
      </w:r>
    </w:p>
    <w:p w:rsidR="00BE69FB" w:rsidRDefault="00BE69FB" w:rsidP="007F47D5">
      <w:pPr>
        <w:pStyle w:val="14"/>
      </w:pPr>
    </w:p>
    <w:p w:rsidR="00BE69FB" w:rsidRPr="005D55A6" w:rsidRDefault="00BE69FB" w:rsidP="007F47D5">
      <w:pPr>
        <w:pStyle w:val="14"/>
      </w:pPr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8" w:name="_Toc375324363"/>
      <w:r w:rsidRPr="005D55A6">
        <w:rPr>
          <w:rFonts w:ascii="Times New Roman" w:hAnsi="Times New Roman"/>
          <w:sz w:val="24"/>
          <w:szCs w:val="24"/>
        </w:rPr>
        <w:t>1.2 Описание существующих технических и технологических проблем в системах водоснабжения поселения</w:t>
      </w:r>
      <w:bookmarkEnd w:id="18"/>
    </w:p>
    <w:p w:rsidR="00BE69FB" w:rsidRPr="005D55A6" w:rsidRDefault="00BE69FB" w:rsidP="00D925CB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  <w:lang w:eastAsia="ru-RU"/>
        </w:rPr>
        <w:t>Существующие проблемы организации качественного водоснабжения вызваны рядом следующих факторов:</w:t>
      </w:r>
    </w:p>
    <w:p w:rsidR="00BE69FB" w:rsidRDefault="00BE69FB" w:rsidP="00D925CB">
      <w:pPr>
        <w:pStyle w:val="14"/>
        <w:numPr>
          <w:ilvl w:val="0"/>
          <w:numId w:val="14"/>
        </w:numPr>
      </w:pPr>
      <w:r w:rsidRPr="00426DAB">
        <w:t>жители пользуются выгребами или надворными уборными, которые имеют недостаточную степень гидроизоляции, что приводит к загрязнению территории;</w:t>
      </w:r>
    </w:p>
    <w:p w:rsidR="00BE69FB" w:rsidRPr="00426DAB" w:rsidRDefault="00BE69FB" w:rsidP="00D925CB">
      <w:pPr>
        <w:pStyle w:val="14"/>
        <w:numPr>
          <w:ilvl w:val="0"/>
          <w:numId w:val="14"/>
        </w:numPr>
      </w:pPr>
      <w:r w:rsidRPr="00426DAB">
        <w:t>отсутствие систем сбора и очистки поверхностного стока в жилых зонах неканализованных населённых пунктов сельского поселения способствует загрязнению существующих водных объектов, грунтовых вод и грунтов;</w:t>
      </w:r>
    </w:p>
    <w:p w:rsidR="00BE69FB" w:rsidRPr="005D55A6" w:rsidRDefault="00BE69FB" w:rsidP="00D925CB">
      <w:pPr>
        <w:pStyle w:val="14"/>
        <w:numPr>
          <w:ilvl w:val="0"/>
          <w:numId w:val="14"/>
        </w:numPr>
      </w:pPr>
      <w:r w:rsidRPr="005D55A6">
        <w:t>высокий износ канализационных сетей (80-90%)</w:t>
      </w:r>
    </w:p>
    <w:p w:rsidR="00BE69FB" w:rsidRPr="005D55A6" w:rsidRDefault="00BE69FB" w:rsidP="00D925CB">
      <w:pPr>
        <w:pStyle w:val="14"/>
        <w:numPr>
          <w:ilvl w:val="0"/>
          <w:numId w:val="14"/>
        </w:numPr>
      </w:pPr>
      <w:r w:rsidRPr="005D55A6">
        <w:t>во всех поселках очистные сооружения находятся в аварийном состоянии.</w:t>
      </w:r>
    </w:p>
    <w:p w:rsidR="00BE69FB" w:rsidRPr="005D55A6" w:rsidRDefault="00BE69FB" w:rsidP="00D925CB">
      <w:pPr>
        <w:pStyle w:val="14"/>
        <w:numPr>
          <w:ilvl w:val="0"/>
          <w:numId w:val="14"/>
        </w:numPr>
      </w:pPr>
      <w:r w:rsidRPr="005D55A6">
        <w:t>в п. Полянный забиваются колодцы (между 5м и 7м домами трубы выше уровня домов – все стоки оседают в колодцах);</w:t>
      </w:r>
    </w:p>
    <w:p w:rsidR="00BE69FB" w:rsidRPr="005D55A6" w:rsidRDefault="00BE69FB" w:rsidP="00D925CB">
      <w:pPr>
        <w:pStyle w:val="14"/>
        <w:numPr>
          <w:ilvl w:val="0"/>
          <w:numId w:val="14"/>
        </w:numPr>
      </w:pPr>
      <w:r w:rsidRPr="005D55A6">
        <w:t xml:space="preserve"> постоянные </w:t>
      </w:r>
      <w:r w:rsidRPr="000E1339">
        <w:t>по</w:t>
      </w:r>
      <w:r>
        <w:t>рывы</w:t>
      </w:r>
      <w:r w:rsidRPr="005D55A6">
        <w:t xml:space="preserve"> канализации; </w:t>
      </w:r>
    </w:p>
    <w:p w:rsidR="00BE69FB" w:rsidRDefault="00BE69FB" w:rsidP="00D925CB">
      <w:pPr>
        <w:pStyle w:val="14"/>
        <w:numPr>
          <w:ilvl w:val="0"/>
          <w:numId w:val="14"/>
        </w:numPr>
      </w:pPr>
      <w:r w:rsidRPr="005D55A6">
        <w:t>требуется ежемесячная очистка колодцев; необходима постоянная очистка отстойников.</w:t>
      </w:r>
    </w:p>
    <w:p w:rsidR="00BE69FB" w:rsidRPr="005D55A6" w:rsidRDefault="00BE69FB" w:rsidP="000E1339">
      <w:pPr>
        <w:pStyle w:val="14"/>
        <w:ind w:left="720" w:firstLine="0"/>
      </w:pPr>
    </w:p>
    <w:p w:rsidR="00BE69FB" w:rsidRPr="005D55A6" w:rsidRDefault="00BE69FB" w:rsidP="00D925CB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19" w:name="_Toc375324364"/>
      <w:r w:rsidRPr="005D55A6">
        <w:rPr>
          <w:rFonts w:ascii="Times New Roman" w:hAnsi="Times New Roman"/>
          <w:sz w:val="24"/>
          <w:szCs w:val="24"/>
        </w:rPr>
        <w:t>2 Существующие балансы производительности сооружений системы водоотведения</w:t>
      </w:r>
      <w:bookmarkEnd w:id="19"/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Объёмы</w:t>
      </w:r>
      <w:r w:rsidRPr="005D55A6">
        <w:rPr>
          <w:rFonts w:ascii="Times New Roman" w:hAnsi="Times New Roman"/>
          <w:sz w:val="24"/>
          <w:szCs w:val="24"/>
        </w:rPr>
        <w:t xml:space="preserve"> водоотведения от </w:t>
      </w:r>
      <w:r>
        <w:rPr>
          <w:rFonts w:ascii="Times New Roman" w:hAnsi="Times New Roman"/>
          <w:sz w:val="24"/>
          <w:szCs w:val="24"/>
        </w:rPr>
        <w:t>абонентов</w:t>
      </w:r>
      <w:r w:rsidRPr="005D55A6">
        <w:rPr>
          <w:rFonts w:ascii="Times New Roman" w:hAnsi="Times New Roman"/>
          <w:sz w:val="24"/>
          <w:szCs w:val="24"/>
        </w:rPr>
        <w:t xml:space="preserve"> согласно </w:t>
      </w:r>
      <w:r>
        <w:rPr>
          <w:rFonts w:ascii="Times New Roman" w:hAnsi="Times New Roman"/>
          <w:sz w:val="24"/>
          <w:szCs w:val="24"/>
        </w:rPr>
        <w:t xml:space="preserve">СП 32.13330.2012, </w:t>
      </w:r>
      <w:r w:rsidRPr="005D55A6">
        <w:rPr>
          <w:rFonts w:ascii="Times New Roman" w:hAnsi="Times New Roman"/>
          <w:sz w:val="24"/>
          <w:szCs w:val="24"/>
        </w:rPr>
        <w:t xml:space="preserve">СНиП 2.04.03-85 </w:t>
      </w:r>
      <w:r>
        <w:rPr>
          <w:rFonts w:ascii="Times New Roman" w:hAnsi="Times New Roman"/>
          <w:sz w:val="24"/>
          <w:szCs w:val="24"/>
        </w:rPr>
        <w:t>«</w:t>
      </w:r>
      <w:r w:rsidRPr="005D55A6">
        <w:rPr>
          <w:rFonts w:ascii="Times New Roman" w:hAnsi="Times New Roman"/>
          <w:sz w:val="24"/>
          <w:szCs w:val="24"/>
        </w:rPr>
        <w:t>Канализация. Наружные сети и сооруж</w:t>
      </w:r>
      <w:r>
        <w:rPr>
          <w:rFonts w:ascii="Times New Roman" w:hAnsi="Times New Roman"/>
          <w:sz w:val="24"/>
          <w:szCs w:val="24"/>
        </w:rPr>
        <w:t>ения» принимаются равными нормативному</w:t>
      </w:r>
      <w:r w:rsidRPr="005D55A6">
        <w:rPr>
          <w:rFonts w:ascii="Times New Roman" w:hAnsi="Times New Roman"/>
          <w:sz w:val="24"/>
          <w:szCs w:val="24"/>
        </w:rPr>
        <w:t xml:space="preserve"> водопотреблени</w:t>
      </w:r>
      <w:r>
        <w:rPr>
          <w:rFonts w:ascii="Times New Roman" w:hAnsi="Times New Roman"/>
          <w:sz w:val="24"/>
          <w:szCs w:val="24"/>
        </w:rPr>
        <w:t>ю</w:t>
      </w:r>
      <w:r w:rsidRPr="005D55A6">
        <w:rPr>
          <w:rFonts w:ascii="Times New Roman" w:hAnsi="Times New Roman"/>
          <w:sz w:val="24"/>
          <w:szCs w:val="24"/>
        </w:rPr>
        <w:t xml:space="preserve">, без учёта расходов воды на полив территории, с учетом коэффициента суточной неравномерности. </w:t>
      </w:r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Баланс производительности сооружений системы водоотведения рассчитан на основании информации о потребителях водопроводной воды в 2013 году и их режимы работы (см таблицу 3.5 Главы 1 «Схема водоснабжения»). Объемы водоотведения населенных пунктов Солнечного сельского поселения представлены в таблице 2.1. Суммарные объемы водоотведения – таблица 2.2.</w:t>
      </w: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E69FB" w:rsidRPr="005D55A6" w:rsidRDefault="00BE69FB" w:rsidP="00D925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Таблица 2.1 – </w:t>
      </w:r>
      <w:r>
        <w:rPr>
          <w:rFonts w:ascii="Times New Roman" w:hAnsi="Times New Roman"/>
          <w:sz w:val="24"/>
          <w:szCs w:val="24"/>
        </w:rPr>
        <w:t>Водоотведение</w:t>
      </w:r>
      <w:r w:rsidRPr="005D55A6">
        <w:rPr>
          <w:rFonts w:ascii="Times New Roman" w:hAnsi="Times New Roman"/>
          <w:sz w:val="24"/>
          <w:szCs w:val="24"/>
        </w:rPr>
        <w:t xml:space="preserve"> населенных пунктов Солнечного сельского поселения</w:t>
      </w:r>
    </w:p>
    <w:tbl>
      <w:tblPr>
        <w:tblW w:w="9361" w:type="dxa"/>
        <w:tblInd w:w="103" w:type="dxa"/>
        <w:tblLayout w:type="fixed"/>
        <w:tblLook w:val="00A0"/>
      </w:tblPr>
      <w:tblGrid>
        <w:gridCol w:w="2203"/>
        <w:gridCol w:w="1846"/>
        <w:gridCol w:w="1362"/>
        <w:gridCol w:w="1369"/>
        <w:gridCol w:w="1393"/>
        <w:gridCol w:w="1188"/>
      </w:tblGrid>
      <w:tr w:rsidR="00BE69FB" w:rsidRPr="00A36DA8" w:rsidTr="00652027">
        <w:trPr>
          <w:trHeight w:val="483"/>
        </w:trPr>
        <w:tc>
          <w:tcPr>
            <w:tcW w:w="2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53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BE69FB" w:rsidRPr="00A36DA8" w:rsidTr="00652027">
        <w:trPr>
          <w:trHeight w:val="498"/>
        </w:trPr>
        <w:tc>
          <w:tcPr>
            <w:tcW w:w="2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Часовое,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/мес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BE69FB" w:rsidRPr="00A36DA8" w:rsidTr="00652027">
        <w:trPr>
          <w:trHeight w:val="36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Централизованные системы водоотведения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Солнечный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10,6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118,1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3592,2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43106,5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A84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359,2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4310,7</w:t>
            </w:r>
          </w:p>
        </w:tc>
      </w:tr>
      <w:tr w:rsidR="00BE69FB" w:rsidRPr="00A36DA8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129,9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3951,4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47417,2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Нагорный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1073,7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12884,5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107,4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1288,5</w:t>
            </w:r>
          </w:p>
        </w:tc>
      </w:tr>
      <w:tr w:rsidR="00BE69FB" w:rsidRPr="00A36DA8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38,8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1181,1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14173,0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Полянный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708,7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8504,5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69FB" w:rsidRPr="00A84F52" w:rsidRDefault="00BE69FB" w:rsidP="00A84F52">
            <w:pPr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850,5</w:t>
            </w:r>
          </w:p>
        </w:tc>
      </w:tr>
      <w:tr w:rsidR="00BE69FB" w:rsidRPr="00A36DA8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A84F52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3,8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25,6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779,6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9355,0</w:t>
            </w:r>
          </w:p>
        </w:tc>
      </w:tr>
      <w:tr w:rsidR="00BE69FB" w:rsidRPr="00A36DA8" w:rsidTr="00652027">
        <w:trPr>
          <w:trHeight w:val="302"/>
        </w:trPr>
        <w:tc>
          <w:tcPr>
            <w:tcW w:w="93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п. Сагаусты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нужды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BE69FB" w:rsidRPr="00A36DA8" w:rsidTr="00652027">
        <w:trPr>
          <w:trHeight w:val="604"/>
        </w:trPr>
        <w:tc>
          <w:tcPr>
            <w:tcW w:w="22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BE69FB" w:rsidRPr="00A36DA8" w:rsidTr="00652027">
        <w:trPr>
          <w:trHeight w:val="302"/>
        </w:trPr>
        <w:tc>
          <w:tcPr>
            <w:tcW w:w="22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E69FB" w:rsidRPr="00652027" w:rsidRDefault="00BE69FB" w:rsidP="00A84F5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BE69FB" w:rsidRDefault="00BE69FB" w:rsidP="00420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Таблица 2.2 – Суммарные объемы водоотведения Солнечного сельского поселения</w:t>
      </w:r>
    </w:p>
    <w:tbl>
      <w:tblPr>
        <w:tblW w:w="9361" w:type="dxa"/>
        <w:tblInd w:w="103" w:type="dxa"/>
        <w:tblLook w:val="00A0"/>
      </w:tblPr>
      <w:tblGrid>
        <w:gridCol w:w="2177"/>
        <w:gridCol w:w="1838"/>
        <w:gridCol w:w="1753"/>
        <w:gridCol w:w="1753"/>
        <w:gridCol w:w="1840"/>
      </w:tblGrid>
      <w:tr w:rsidR="00BE69FB" w:rsidRPr="00A36DA8" w:rsidTr="00652027">
        <w:trPr>
          <w:trHeight w:val="386"/>
        </w:trPr>
        <w:tc>
          <w:tcPr>
            <w:tcW w:w="2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Нагрузка</w:t>
            </w:r>
          </w:p>
        </w:tc>
        <w:tc>
          <w:tcPr>
            <w:tcW w:w="71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Водоотведение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Часовое,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/час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Суточное,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/сут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Месячное,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/мес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Годовое, м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BE69FB" w:rsidRPr="00A36DA8" w:rsidTr="00652027">
        <w:trPr>
          <w:trHeight w:val="289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652027" w:rsidRDefault="00BE69FB" w:rsidP="00E66B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Централизованное водоотведение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176,7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5374,6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64495,5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537,5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6449,6</w:t>
            </w:r>
          </w:p>
        </w:tc>
      </w:tr>
      <w:tr w:rsidR="00BE69FB" w:rsidRPr="00A36DA8" w:rsidTr="00652027">
        <w:trPr>
          <w:trHeight w:val="241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20,4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194,4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5912,1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70945,1</w:t>
            </w:r>
          </w:p>
        </w:tc>
      </w:tr>
      <w:tr w:rsidR="00BE69FB" w:rsidRPr="00A36DA8" w:rsidTr="00652027">
        <w:trPr>
          <w:trHeight w:val="280"/>
        </w:trPr>
        <w:tc>
          <w:tcPr>
            <w:tcW w:w="93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E69FB" w:rsidRPr="00652027" w:rsidRDefault="00BE69FB" w:rsidP="00E66B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Децентрализованное водоотведение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Хоз.-питьевые ну</w:t>
            </w: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159,7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1916,3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Неучтенные расходы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191,6</w:t>
            </w:r>
          </w:p>
        </w:tc>
      </w:tr>
      <w:tr w:rsidR="00BE69FB" w:rsidRPr="00A36DA8" w:rsidTr="00652027">
        <w:trPr>
          <w:trHeight w:val="482"/>
        </w:trPr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175,7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652027" w:rsidRDefault="00BE69FB" w:rsidP="0065202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202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2107,9</w:t>
            </w:r>
          </w:p>
        </w:tc>
      </w:tr>
    </w:tbl>
    <w:p w:rsidR="00BE69FB" w:rsidRDefault="00BE69FB" w:rsidP="00420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652027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централизованного водоотведения Солнечного сельского поселения показано на рисунке 2.1.</w:t>
      </w:r>
    </w:p>
    <w:p w:rsidR="00BE69FB" w:rsidRDefault="00BE69FB" w:rsidP="00D925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3" o:spid="_x0000_i1057" type="#_x0000_t75" style="width:336.75pt;height:21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">
            <v:imagedata r:id="rId32" o:title="" cropbottom="-75f"/>
            <o:lock v:ext="edit" aspectratio="f"/>
          </v:shape>
        </w:pict>
      </w:r>
    </w:p>
    <w:p w:rsidR="00BE69FB" w:rsidRDefault="00BE69FB" w:rsidP="00D925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Рисунок 2.1 – Распределение централизованного водоотведения Солнечного сельского поселения по населенным пунктам</w:t>
      </w:r>
    </w:p>
    <w:p w:rsidR="00BE69FB" w:rsidRDefault="00BE69FB" w:rsidP="00D925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426DAB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Распределение канализированного и неканализированного водоотведения Солнечного сельского поселения показано на рисунке 2.2.</w:t>
      </w:r>
    </w:p>
    <w:p w:rsidR="00BE69FB" w:rsidRPr="005D55A6" w:rsidRDefault="00BE69FB" w:rsidP="00D925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58" type="#_x0000_t75" style="width:361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E1tnu2wAAAAUBAAAPAAAAZHJzL2Rvd25y&#10;ZXYueG1sTI9LS8RAEITvgv9haMGbO9lkfZDNZBFBxOMmwnqczfQmIZmekJk8/Pe2XvRSUFRT9XV2&#10;WG0vZhx960jBdhOBQKqcaalW8FG+3j2B8EGT0b0jVPCFHg759VWmU+MWOuJchFpwCflUK2hCGFIp&#10;fdWg1X7jBiTOLm60OrAda2lGvXC57WUcRQ/S6pZ4odEDvjRYdcVkFdTlYMtTMV/i5f3tOO667vM0&#10;dUrd3qzPexAB1/B3DD/4jA45M53dRMaLXgE/En6Vs8c4YXtWsEuSe5B5Jv/T59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">
            <v:imagedata r:id="rId33" o:title=""/>
            <o:lock v:ext="edit" aspectratio="f"/>
          </v:shape>
        </w:pict>
      </w:r>
    </w:p>
    <w:p w:rsidR="00BE69FB" w:rsidRPr="005D55A6" w:rsidRDefault="00BE69FB" w:rsidP="00D925CB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Рисунок 2.2 – Распределение канализированного и неканализированного водоотведения Солнечного сельского поселения</w:t>
      </w:r>
    </w:p>
    <w:p w:rsidR="00BE69FB" w:rsidRPr="005D55A6" w:rsidRDefault="00BE69FB" w:rsidP="00420D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D925CB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Таким образом, на централизованную систему водоотвода приходятся практически все стоки </w:t>
      </w:r>
      <w:r>
        <w:rPr>
          <w:rFonts w:ascii="Times New Roman" w:hAnsi="Times New Roman"/>
          <w:sz w:val="24"/>
          <w:szCs w:val="24"/>
        </w:rPr>
        <w:t>с</w:t>
      </w:r>
      <w:r w:rsidRPr="005D55A6">
        <w:rPr>
          <w:rFonts w:ascii="Times New Roman" w:hAnsi="Times New Roman"/>
          <w:sz w:val="24"/>
          <w:szCs w:val="24"/>
        </w:rPr>
        <w:t>ельского поселения, но так как канализация находится в аварийном состоянии, на текущий момент невозможно обеспечить требуемый уровень водоотвода и очистки стоков.</w:t>
      </w:r>
    </w:p>
    <w:p w:rsidR="00BE69FB" w:rsidRPr="005D55A6" w:rsidRDefault="00BE69FB" w:rsidP="00D925CB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pStyle w:val="Heading1"/>
        <w:spacing w:line="360" w:lineRule="auto"/>
        <w:rPr>
          <w:rFonts w:ascii="Times New Roman" w:hAnsi="Times New Roman"/>
          <w:sz w:val="24"/>
          <w:szCs w:val="24"/>
        </w:rPr>
      </w:pPr>
      <w:bookmarkStart w:id="20" w:name="_Toc375324365"/>
      <w:r w:rsidRPr="005D55A6">
        <w:rPr>
          <w:rFonts w:ascii="Times New Roman" w:hAnsi="Times New Roman"/>
          <w:sz w:val="24"/>
          <w:szCs w:val="24"/>
        </w:rPr>
        <w:t>3 Перспективные расчетные расходы сточных вод</w:t>
      </w:r>
      <w:bookmarkEnd w:id="20"/>
    </w:p>
    <w:p w:rsidR="00BE69FB" w:rsidRPr="005D55A6" w:rsidRDefault="00BE69FB" w:rsidP="00D925CB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Расчёт перспективного водоотведения равен расчётному прогнозу объёмов водопотребления, за исключением расходов воды на полив территории (см. таблицу 4.2 Главы 1 «Схема водоснабжения»).</w:t>
      </w:r>
    </w:p>
    <w:p w:rsidR="00BE69FB" w:rsidRPr="005D55A6" w:rsidRDefault="00BE69FB" w:rsidP="00905E83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Прогноз изменения</w:t>
      </w:r>
      <w:r>
        <w:rPr>
          <w:rFonts w:ascii="Times New Roman" w:hAnsi="Times New Roman"/>
          <w:sz w:val="24"/>
          <w:szCs w:val="24"/>
        </w:rPr>
        <w:t xml:space="preserve"> водоотведения от потребителей С</w:t>
      </w:r>
      <w:r w:rsidRPr="005D55A6">
        <w:rPr>
          <w:rFonts w:ascii="Times New Roman" w:hAnsi="Times New Roman"/>
          <w:sz w:val="24"/>
          <w:szCs w:val="24"/>
        </w:rPr>
        <w:t>СП на период с 20</w:t>
      </w:r>
      <w:r>
        <w:rPr>
          <w:rFonts w:ascii="Times New Roman" w:hAnsi="Times New Roman"/>
          <w:sz w:val="24"/>
          <w:szCs w:val="24"/>
        </w:rPr>
        <w:t>18</w:t>
      </w:r>
      <w:r w:rsidRPr="005D55A6">
        <w:rPr>
          <w:rFonts w:ascii="Times New Roman" w:hAnsi="Times New Roman"/>
          <w:sz w:val="24"/>
          <w:szCs w:val="24"/>
        </w:rPr>
        <w:t xml:space="preserve"> до 202</w:t>
      </w:r>
      <w:r>
        <w:rPr>
          <w:rFonts w:ascii="Times New Roman" w:hAnsi="Times New Roman"/>
          <w:sz w:val="24"/>
          <w:szCs w:val="24"/>
        </w:rPr>
        <w:t>5</w:t>
      </w:r>
      <w:r w:rsidRPr="005D55A6">
        <w:rPr>
          <w:rFonts w:ascii="Times New Roman" w:hAnsi="Times New Roman"/>
          <w:sz w:val="24"/>
          <w:szCs w:val="24"/>
        </w:rPr>
        <w:t xml:space="preserve"> года с учётом требований энергоэффективности и прироста населения представлен в таблице 3.1.</w:t>
      </w:r>
    </w:p>
    <w:p w:rsidR="00BE69FB" w:rsidRDefault="00BE69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D925C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 xml:space="preserve">Таблица 3.1 – Прогноз изменения водоотведения от потребителей </w:t>
      </w:r>
      <w:r>
        <w:rPr>
          <w:rFonts w:ascii="Times New Roman" w:hAnsi="Times New Roman"/>
          <w:sz w:val="24"/>
          <w:szCs w:val="24"/>
        </w:rPr>
        <w:t>ССП на период с 2018</w:t>
      </w:r>
      <w:r w:rsidRPr="005D55A6">
        <w:rPr>
          <w:rFonts w:ascii="Times New Roman" w:hAnsi="Times New Roman"/>
          <w:sz w:val="24"/>
          <w:szCs w:val="24"/>
        </w:rPr>
        <w:t xml:space="preserve"> по 202</w:t>
      </w:r>
      <w:r>
        <w:rPr>
          <w:rFonts w:ascii="Times New Roman" w:hAnsi="Times New Roman"/>
          <w:sz w:val="24"/>
          <w:szCs w:val="24"/>
        </w:rPr>
        <w:t>5</w:t>
      </w:r>
      <w:r w:rsidRPr="005D55A6">
        <w:rPr>
          <w:rFonts w:ascii="Times New Roman" w:hAnsi="Times New Roman"/>
          <w:sz w:val="24"/>
          <w:szCs w:val="24"/>
        </w:rPr>
        <w:t xml:space="preserve"> гг.</w:t>
      </w:r>
    </w:p>
    <w:tbl>
      <w:tblPr>
        <w:tblW w:w="9782" w:type="dxa"/>
        <w:tblInd w:w="-34" w:type="dxa"/>
        <w:tblLayout w:type="fixed"/>
        <w:tblLook w:val="00A0"/>
      </w:tblPr>
      <w:tblGrid>
        <w:gridCol w:w="1702"/>
        <w:gridCol w:w="993"/>
        <w:gridCol w:w="992"/>
        <w:gridCol w:w="992"/>
        <w:gridCol w:w="992"/>
        <w:gridCol w:w="993"/>
        <w:gridCol w:w="992"/>
        <w:gridCol w:w="992"/>
        <w:gridCol w:w="1134"/>
      </w:tblGrid>
      <w:tr w:rsidR="00BE69FB" w:rsidRPr="00A36DA8" w:rsidTr="0082640D">
        <w:trPr>
          <w:trHeight w:val="30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80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Прогноз объемов водоотведения, куб. м/год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2301DD" w:rsidRDefault="00BE69FB" w:rsidP="002301D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п. Солнечный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47417,2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46933,5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46454,8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45980,9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45511,9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45047,7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44588,2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220667,1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п. Нагорный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14173,0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14028,4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13885,3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13743,7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13603,5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13464,7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13327,4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65957,2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п. Полянный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9355,0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9259,5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9165,1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9071,6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8979,1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8887,5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8796,8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43535,5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п. Сагаусты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10539,4</w:t>
            </w:r>
          </w:p>
        </w:tc>
      </w:tr>
      <w:tr w:rsidR="00BE69FB" w:rsidRPr="00A36DA8" w:rsidTr="0082640D">
        <w:trPr>
          <w:trHeight w:val="6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Централизо-ванное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70945,1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70221,4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69505,2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68796,2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68094,5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67399,9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66712,4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330159,8</w:t>
            </w:r>
          </w:p>
        </w:tc>
      </w:tr>
      <w:tr w:rsidR="00BE69FB" w:rsidRPr="00A36DA8" w:rsidTr="0082640D">
        <w:trPr>
          <w:trHeight w:val="164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Децентрализо-ванное водоотведение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color w:val="000000"/>
                <w:lang w:eastAsia="ru-RU"/>
              </w:rPr>
              <w:t>2107,9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B4087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10539</w:t>
            </w:r>
            <w:r w:rsidRPr="002301DD">
              <w:rPr>
                <w:rFonts w:ascii="Times New Roman" w:hAnsi="Times New Roman"/>
                <w:color w:val="000000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</w:tr>
      <w:tr w:rsidR="00BE69FB" w:rsidRPr="00A36DA8" w:rsidTr="0082640D">
        <w:trPr>
          <w:trHeight w:val="300"/>
        </w:trPr>
        <w:tc>
          <w:tcPr>
            <w:tcW w:w="17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D771B3" w:rsidRDefault="00BE69FB" w:rsidP="00D771B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73052,9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72329,3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71613,0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70904,1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70202,4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D771B3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D771B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69507,8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D771B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301D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68820,3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2301DD" w:rsidRDefault="00BE69FB" w:rsidP="00B4087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340699</w:t>
            </w:r>
            <w:r w:rsidRPr="002301D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</w:t>
            </w:r>
          </w:p>
        </w:tc>
      </w:tr>
    </w:tbl>
    <w:p w:rsidR="00BE69FB" w:rsidRDefault="00BE69FB" w:rsidP="004D68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4D68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Динамика снижения водоотведения до 2024 года изображена на рисунке 3.1.</w:t>
      </w:r>
    </w:p>
    <w:p w:rsidR="00BE69FB" w:rsidRDefault="00BE69FB" w:rsidP="00B34A7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B34A7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594A5B">
        <w:rPr>
          <w:rFonts w:ascii="Times New Roman" w:hAnsi="Times New Roman"/>
          <w:noProof/>
          <w:sz w:val="24"/>
          <w:szCs w:val="24"/>
          <w:lang w:eastAsia="ru-RU"/>
        </w:rPr>
        <w:pict>
          <v:shape id="Диаграмма 5" o:spid="_x0000_i1059" type="#_x0000_t75" style="width:464.25pt;height:25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">
            <v:imagedata r:id="rId34" o:title=""/>
            <o:lock v:ext="edit" aspectratio="f"/>
          </v:shape>
        </w:pict>
      </w:r>
    </w:p>
    <w:p w:rsidR="00BE69FB" w:rsidRPr="005D55A6" w:rsidRDefault="00BE69FB" w:rsidP="00B34A7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Рисунок 3.1 – Динамика изменения объёмов</w:t>
      </w:r>
      <w:r w:rsidRPr="005D55A6">
        <w:rPr>
          <w:rFonts w:ascii="Times New Roman" w:hAnsi="Times New Roman"/>
          <w:sz w:val="24"/>
          <w:szCs w:val="24"/>
        </w:rPr>
        <w:t xml:space="preserve"> водоотведения</w:t>
      </w:r>
      <w:r>
        <w:rPr>
          <w:rFonts w:ascii="Times New Roman" w:hAnsi="Times New Roman"/>
          <w:sz w:val="24"/>
          <w:szCs w:val="24"/>
        </w:rPr>
        <w:t xml:space="preserve"> в период с 2018 до 2025 года</w:t>
      </w:r>
    </w:p>
    <w:p w:rsidR="00BE69FB" w:rsidRPr="005D55A6" w:rsidRDefault="00BE69FB" w:rsidP="004D685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8B4E9C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По рисунку 3.1 видно, что</w:t>
      </w:r>
      <w:r>
        <w:rPr>
          <w:rFonts w:ascii="Times New Roman" w:hAnsi="Times New Roman"/>
          <w:sz w:val="24"/>
          <w:szCs w:val="24"/>
        </w:rPr>
        <w:t xml:space="preserve"> увеличение численности населения приведет к увеличени</w:t>
      </w:r>
      <w:r w:rsidRPr="005D55A6">
        <w:rPr>
          <w:rFonts w:ascii="Times New Roman" w:hAnsi="Times New Roman"/>
          <w:sz w:val="24"/>
          <w:szCs w:val="24"/>
        </w:rPr>
        <w:t xml:space="preserve">ю нагрузки на системы </w:t>
      </w:r>
      <w:r>
        <w:rPr>
          <w:rFonts w:ascii="Times New Roman" w:hAnsi="Times New Roman"/>
          <w:sz w:val="24"/>
          <w:szCs w:val="24"/>
        </w:rPr>
        <w:t>водоснабжения и водоотведения. Объёмы водоотведения увеличатся на 6585 куб. м. по отношению к 2018 году.</w:t>
      </w:r>
      <w:r w:rsidRPr="005D55A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 этом </w:t>
      </w:r>
      <w:r w:rsidRPr="005D55A6">
        <w:rPr>
          <w:rFonts w:ascii="Times New Roman" w:hAnsi="Times New Roman"/>
          <w:sz w:val="24"/>
          <w:szCs w:val="24"/>
        </w:rPr>
        <w:t>замена устаревшего оборудования и применение ресурсосберегающих технологий позволят уменьшить объемы водопотребления и, как сл</w:t>
      </w:r>
      <w:r>
        <w:rPr>
          <w:rFonts w:ascii="Times New Roman" w:hAnsi="Times New Roman"/>
          <w:sz w:val="24"/>
          <w:szCs w:val="24"/>
        </w:rPr>
        <w:t>едствие, объемы водоотведения.</w:t>
      </w:r>
    </w:p>
    <w:p w:rsidR="00BE69FB" w:rsidRDefault="00BE69FB" w:rsidP="008B4E9C">
      <w:pPr>
        <w:spacing w:after="0"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</w:p>
    <w:p w:rsidR="00BE69FB" w:rsidRPr="005D55A6" w:rsidRDefault="00BE69FB" w:rsidP="008B4E9C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1" w:name="_Toc375324366"/>
      <w:r w:rsidRPr="005D55A6">
        <w:rPr>
          <w:rFonts w:ascii="Times New Roman" w:hAnsi="Times New Roman"/>
          <w:sz w:val="24"/>
          <w:szCs w:val="24"/>
        </w:rPr>
        <w:t>4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1"/>
    </w:p>
    <w:p w:rsidR="00BE69FB" w:rsidRPr="005D55A6" w:rsidRDefault="00BE69FB" w:rsidP="008B4E9C">
      <w:pPr>
        <w:pStyle w:val="NoSpacing"/>
        <w:spacing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D55A6">
        <w:rPr>
          <w:rFonts w:ascii="Times New Roman" w:hAnsi="Times New Roman"/>
          <w:sz w:val="24"/>
          <w:szCs w:val="24"/>
        </w:rPr>
        <w:t>Основными</w:t>
      </w:r>
      <w:r w:rsidRPr="005D55A6">
        <w:rPr>
          <w:rFonts w:ascii="Times New Roman" w:hAnsi="Times New Roman"/>
          <w:sz w:val="24"/>
          <w:szCs w:val="24"/>
          <w:lang w:eastAsia="ru-RU"/>
        </w:rPr>
        <w:t xml:space="preserve"> задачами перспективного развития систем водоотведения являются:</w:t>
      </w:r>
    </w:p>
    <w:p w:rsidR="00BE69FB" w:rsidRPr="005D55A6" w:rsidRDefault="00BE69FB" w:rsidP="008B4E9C">
      <w:pPr>
        <w:pStyle w:val="14"/>
        <w:numPr>
          <w:ilvl w:val="0"/>
          <w:numId w:val="14"/>
        </w:numPr>
      </w:pPr>
      <w:r w:rsidRPr="005D55A6">
        <w:t>обеспечение водонепроницаемыми выгребами на ближайшую перспективу всех объектов, расположенных в зонах перспективной санита</w:t>
      </w:r>
      <w:r>
        <w:t>рной охраны питьевых источников</w:t>
      </w:r>
      <w:r w:rsidRPr="005D55A6">
        <w:t>;</w:t>
      </w:r>
    </w:p>
    <w:p w:rsidR="00BE69FB" w:rsidRPr="005D55A6" w:rsidRDefault="00BE69FB" w:rsidP="008B4E9C">
      <w:pPr>
        <w:pStyle w:val="14"/>
        <w:numPr>
          <w:ilvl w:val="0"/>
          <w:numId w:val="14"/>
        </w:numPr>
      </w:pPr>
      <w:r w:rsidRPr="005D55A6">
        <w:t>реконструкция канализационных сетей с заменой изношенных участков;</w:t>
      </w:r>
    </w:p>
    <w:p w:rsidR="00BE69FB" w:rsidRPr="005D55A6" w:rsidRDefault="00BE69FB" w:rsidP="008B4E9C">
      <w:pPr>
        <w:pStyle w:val="14"/>
        <w:numPr>
          <w:ilvl w:val="0"/>
          <w:numId w:val="14"/>
        </w:numPr>
      </w:pPr>
      <w:r w:rsidRPr="005D55A6">
        <w:t>дальнейшее строительство наружных сетей для подключению вновь вводимых объектов к централизованной системе канализации для отвода хозяйственно-бытовых стоков;</w:t>
      </w:r>
    </w:p>
    <w:p w:rsidR="00BE69FB" w:rsidRDefault="00BE69FB" w:rsidP="008B4E9C">
      <w:pPr>
        <w:pStyle w:val="14"/>
        <w:numPr>
          <w:ilvl w:val="0"/>
          <w:numId w:val="14"/>
        </w:numPr>
      </w:pPr>
      <w:r w:rsidRPr="005D55A6">
        <w:t>замена чугунных труб на пластиковые в п. Полянный;</w:t>
      </w:r>
    </w:p>
    <w:p w:rsidR="00BE69FB" w:rsidRPr="005D55A6" w:rsidRDefault="00BE69FB" w:rsidP="008B4E9C">
      <w:pPr>
        <w:pStyle w:val="14"/>
        <w:numPr>
          <w:ilvl w:val="0"/>
          <w:numId w:val="14"/>
        </w:numPr>
      </w:pPr>
      <w:r>
        <w:t>замена канализационной насосной станции п. Солнечный.</w:t>
      </w:r>
    </w:p>
    <w:p w:rsidR="00BE69FB" w:rsidRPr="005D55A6" w:rsidRDefault="00BE69FB" w:rsidP="008B4E9C">
      <w:pPr>
        <w:pStyle w:val="Heading1"/>
        <w:spacing w:line="360" w:lineRule="auto"/>
        <w:jc w:val="both"/>
        <w:rPr>
          <w:rFonts w:ascii="Times New Roman" w:hAnsi="Times New Roman"/>
          <w:sz w:val="24"/>
          <w:szCs w:val="24"/>
        </w:rPr>
      </w:pPr>
      <w:bookmarkStart w:id="22" w:name="_Toc375324367"/>
      <w:r w:rsidRPr="005D55A6">
        <w:rPr>
          <w:rFonts w:ascii="Times New Roman" w:hAnsi="Times New Roman"/>
          <w:sz w:val="24"/>
          <w:szCs w:val="24"/>
        </w:rPr>
        <w:t>5 Экологические аспекты мероприятий по строительству и реконструкции объектов централизованной системы водоотведения</w:t>
      </w:r>
      <w:bookmarkEnd w:id="22"/>
    </w:p>
    <w:p w:rsidR="00BE69FB" w:rsidRPr="005D55A6" w:rsidRDefault="00BE69FB" w:rsidP="008B4E9C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Наружные сети канализации в процессе строительства и эксплуатации не создают вредных электромагнитных полей и иных излучений. Они не являются источниками каких-либо частотных колебаний, а материалы защитных покровов и оболочки не выделяют вредных химических веществ и биологических отходов и являются экологически безопасными. Сеть канализации не оказывает существенного влияния на окружающую среду.</w:t>
      </w:r>
    </w:p>
    <w:p w:rsidR="00BE69FB" w:rsidRPr="005D55A6" w:rsidRDefault="00BE69FB" w:rsidP="008B4E9C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Контроль за качеством сточных вод осуществляется предприятием согласно графика, где определено место, периодичность отбора проб и определяемые показатели качества.</w:t>
      </w:r>
    </w:p>
    <w:p w:rsidR="00BE69FB" w:rsidRDefault="00BE69FB" w:rsidP="008B4E9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Предложенные мероприятия направлены на снижение вредного воздействия канализационных сточных вод на существующие водные объекты, грунтовые воды и грунт.</w:t>
      </w:r>
    </w:p>
    <w:p w:rsidR="00BE69FB" w:rsidRPr="005D55A6" w:rsidRDefault="00BE69FB" w:rsidP="008B4E9C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870AA5">
      <w:pPr>
        <w:pStyle w:val="Heading1"/>
        <w:jc w:val="both"/>
      </w:pPr>
      <w:r>
        <w:rPr>
          <w:rFonts w:ascii="Times New Roman" w:hAnsi="Times New Roman"/>
        </w:rPr>
        <w:t xml:space="preserve">6 </w:t>
      </w:r>
      <w:r w:rsidRPr="005D55A6">
        <w:rPr>
          <w:rFonts w:ascii="Times New Roman" w:hAnsi="Times New Roman"/>
          <w:sz w:val="24"/>
          <w:szCs w:val="24"/>
        </w:rPr>
        <w:t>Оценка капитальных вложений в новое строительство, реконструкцию и модернизацию объектов централизованных систем водо</w:t>
      </w:r>
      <w:r>
        <w:rPr>
          <w:rFonts w:ascii="Times New Roman" w:hAnsi="Times New Roman"/>
          <w:sz w:val="24"/>
          <w:szCs w:val="24"/>
        </w:rPr>
        <w:t>отведения</w:t>
      </w:r>
      <w:r>
        <w:tab/>
      </w:r>
    </w:p>
    <w:p w:rsidR="00BE69FB" w:rsidRPr="005D55A6" w:rsidRDefault="00BE69FB" w:rsidP="00870AA5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 w:rsidRPr="005D55A6">
        <w:rPr>
          <w:rFonts w:ascii="Times New Roman" w:hAnsi="Times New Roman"/>
          <w:sz w:val="24"/>
          <w:szCs w:val="24"/>
        </w:rPr>
        <w:t>В рамках разработки схемы водо</w:t>
      </w:r>
      <w:r>
        <w:rPr>
          <w:rFonts w:ascii="Times New Roman" w:hAnsi="Times New Roman"/>
          <w:sz w:val="24"/>
          <w:szCs w:val="24"/>
        </w:rPr>
        <w:t>отведения</w:t>
      </w:r>
      <w:r w:rsidRPr="005D55A6">
        <w:rPr>
          <w:rFonts w:ascii="Times New Roman" w:hAnsi="Times New Roman"/>
          <w:sz w:val="24"/>
          <w:szCs w:val="24"/>
        </w:rPr>
        <w:t xml:space="preserve"> проводится предварительный расчёт стоимости выполнения предложенных работ по совершенствованию централизованных систем водо</w:t>
      </w:r>
      <w:r>
        <w:rPr>
          <w:rFonts w:ascii="Times New Roman" w:hAnsi="Times New Roman"/>
          <w:sz w:val="24"/>
          <w:szCs w:val="24"/>
        </w:rPr>
        <w:t>отведения</w:t>
      </w:r>
      <w:r w:rsidRPr="005D55A6">
        <w:rPr>
          <w:rFonts w:ascii="Times New Roman" w:hAnsi="Times New Roman"/>
          <w:sz w:val="24"/>
          <w:szCs w:val="24"/>
        </w:rPr>
        <w:t>, т.е проводятся предпроектные работы.</w:t>
      </w:r>
    </w:p>
    <w:p w:rsidR="00BE69FB" w:rsidRDefault="00BE69FB" w:rsidP="00870AA5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5D55A6">
        <w:rPr>
          <w:rFonts w:ascii="Times New Roman" w:hAnsi="Times New Roman"/>
          <w:sz w:val="24"/>
          <w:szCs w:val="24"/>
        </w:rPr>
        <w:t>На предпроектной стадии при обосновании инвестиций определяется предварительная (расчетная) стоимость строительства. Проект на данной стадии не разработан, поэтому стоимость строительства и реконструкции объектов составляется по укрупненным показателям. При отсутствии таких показателей могут использоваться данные о стоимости объектов-аналогов.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E69FB" w:rsidRDefault="00BE69FB" w:rsidP="00870AA5">
      <w:pPr>
        <w:pStyle w:val="NoSpacing"/>
        <w:spacing w:line="360" w:lineRule="auto"/>
        <w:ind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Оценочная стоимость работ представлена в таблице 6.1.</w:t>
      </w:r>
    </w:p>
    <w:p w:rsidR="00BE69FB" w:rsidRDefault="00BE69FB" w:rsidP="00870AA5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870AA5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6.1 – Оценочная стоимость работ по совершенствованию системы водоотведения</w:t>
      </w:r>
    </w:p>
    <w:tbl>
      <w:tblPr>
        <w:tblW w:w="9515" w:type="dxa"/>
        <w:tblInd w:w="91" w:type="dxa"/>
        <w:tblLook w:val="00A0"/>
      </w:tblPr>
      <w:tblGrid>
        <w:gridCol w:w="6254"/>
        <w:gridCol w:w="3261"/>
      </w:tblGrid>
      <w:tr w:rsidR="00BE69FB" w:rsidRPr="00A36DA8" w:rsidTr="00575EDC">
        <w:trPr>
          <w:trHeight w:val="307"/>
        </w:trPr>
        <w:tc>
          <w:tcPr>
            <w:tcW w:w="6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FB" w:rsidRPr="00870AA5" w:rsidRDefault="00BE69FB" w:rsidP="00870AA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0AA5">
              <w:rPr>
                <w:rFonts w:ascii="Times New Roman" w:hAnsi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870AA5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870AA5">
              <w:rPr>
                <w:rFonts w:ascii="Times New Roman" w:hAnsi="Times New Roman"/>
                <w:color w:val="000000"/>
                <w:lang w:eastAsia="ru-RU"/>
              </w:rPr>
              <w:t>Стоимость, руб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E69FB" w:rsidRPr="00A36DA8" w:rsidTr="00575EDC">
        <w:trPr>
          <w:trHeight w:val="39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канализационных труб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1186632,0</w:t>
            </w:r>
          </w:p>
        </w:tc>
      </w:tr>
      <w:tr w:rsidR="00BE69FB" w:rsidRPr="00A36DA8" w:rsidTr="00575EDC">
        <w:trPr>
          <w:trHeight w:val="413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Разработка ПСД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355989,6</w:t>
            </w:r>
          </w:p>
        </w:tc>
      </w:tr>
      <w:tr w:rsidR="00BE69FB" w:rsidRPr="00A36DA8" w:rsidTr="00575EDC">
        <w:trPr>
          <w:trHeight w:val="435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Замена канализационной насосной станции п. Солнечный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819000</w:t>
            </w:r>
          </w:p>
        </w:tc>
      </w:tr>
      <w:tr w:rsidR="00BE69FB" w:rsidRPr="00A36DA8" w:rsidTr="00575EDC">
        <w:trPr>
          <w:trHeight w:val="398"/>
        </w:trPr>
        <w:tc>
          <w:tcPr>
            <w:tcW w:w="6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2361621,6</w:t>
            </w:r>
          </w:p>
        </w:tc>
      </w:tr>
    </w:tbl>
    <w:p w:rsidR="00BE69FB" w:rsidRPr="005D55A6" w:rsidRDefault="00BE69FB" w:rsidP="00870AA5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BE69FB" w:rsidRDefault="00BE69FB" w:rsidP="00A03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sz w:val="24"/>
          <w:szCs w:val="24"/>
        </w:rPr>
        <w:tab/>
      </w:r>
      <w:r w:rsidRPr="008806FE">
        <w:rPr>
          <w:rFonts w:ascii="Times New Roman" w:hAnsi="Times New Roman"/>
          <w:sz w:val="24"/>
          <w:szCs w:val="24"/>
        </w:rPr>
        <w:t>Распределение</w:t>
      </w:r>
      <w:r>
        <w:rPr>
          <w:rFonts w:ascii="Times New Roman" w:hAnsi="Times New Roman"/>
          <w:sz w:val="24"/>
          <w:szCs w:val="24"/>
        </w:rPr>
        <w:t xml:space="preserve"> затрат на период с 2018 г. до 2025 г. представлено в таблице 6.2.</w:t>
      </w:r>
    </w:p>
    <w:p w:rsidR="00BE69FB" w:rsidRDefault="00BE69FB" w:rsidP="00A035B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6.2 – Распределение затрат на период 2018-2025 гг.</w:t>
      </w:r>
    </w:p>
    <w:tbl>
      <w:tblPr>
        <w:tblW w:w="9362" w:type="dxa"/>
        <w:tblInd w:w="91" w:type="dxa"/>
        <w:tblLayout w:type="fixed"/>
        <w:tblCellMar>
          <w:left w:w="57" w:type="dxa"/>
          <w:right w:w="57" w:type="dxa"/>
        </w:tblCellMar>
        <w:tblLook w:val="00A0"/>
      </w:tblPr>
      <w:tblGrid>
        <w:gridCol w:w="1951"/>
        <w:gridCol w:w="992"/>
        <w:gridCol w:w="992"/>
        <w:gridCol w:w="993"/>
        <w:gridCol w:w="799"/>
        <w:gridCol w:w="799"/>
        <w:gridCol w:w="992"/>
        <w:gridCol w:w="851"/>
        <w:gridCol w:w="993"/>
      </w:tblGrid>
      <w:tr w:rsidR="00BE69FB" w:rsidRPr="00A36DA8" w:rsidTr="00575EDC">
        <w:trPr>
          <w:trHeight w:val="300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41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BE69FB" w:rsidRPr="00575EDC" w:rsidRDefault="00BE69FB" w:rsidP="007815A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Стоимость, 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575ED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/год</w:t>
            </w:r>
          </w:p>
        </w:tc>
      </w:tr>
      <w:tr w:rsidR="00BE69FB" w:rsidRPr="00A36DA8" w:rsidTr="00575EDC">
        <w:trPr>
          <w:trHeight w:val="30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E69FB" w:rsidRPr="007815AF" w:rsidRDefault="00BE69FB" w:rsidP="007815A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211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BE69FB" w:rsidRPr="00A36DA8" w:rsidTr="00575EDC">
        <w:trPr>
          <w:trHeight w:val="6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7815AF" w:rsidRDefault="00BE69FB" w:rsidP="00575E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Замена канализационных труб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257103,6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205262,9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164546,3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160540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154630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148091,7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110300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342147,1</w:t>
            </w:r>
          </w:p>
        </w:tc>
      </w:tr>
      <w:tr w:rsidR="00BE69FB" w:rsidRPr="00A36DA8" w:rsidTr="00575EDC">
        <w:trPr>
          <w:trHeight w:val="9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7815AF" w:rsidRDefault="00BE69FB" w:rsidP="00575ED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Замена канализационой насосной станции п. Солнечный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136500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109200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98280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88452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80640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75400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70200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before="240"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160328</w:t>
            </w:r>
          </w:p>
        </w:tc>
      </w:tr>
      <w:tr w:rsidR="00BE69FB" w:rsidRPr="00A36DA8" w:rsidTr="00575EDC">
        <w:trPr>
          <w:trHeight w:val="300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7815AF" w:rsidRDefault="00BE69FB" w:rsidP="00575ED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815AF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393603,6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314462,9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262826,3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248992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235270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223491,7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180500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69FB" w:rsidRPr="00575EDC" w:rsidRDefault="00BE69FB" w:rsidP="00575ED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75EDC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502475,1</w:t>
            </w:r>
          </w:p>
        </w:tc>
      </w:tr>
    </w:tbl>
    <w:p w:rsidR="00BE69FB" w:rsidRPr="00F16E21" w:rsidRDefault="00BE69FB" w:rsidP="00A035B3">
      <w:pPr>
        <w:spacing w:after="0" w:line="360" w:lineRule="auto"/>
        <w:jc w:val="both"/>
        <w:rPr>
          <w:rFonts w:ascii="Times New Roman" w:hAnsi="Times New Roman"/>
          <w:sz w:val="18"/>
          <w:szCs w:val="18"/>
        </w:rPr>
      </w:pPr>
      <w:r w:rsidRPr="00F16E21">
        <w:rPr>
          <w:rFonts w:ascii="Times New Roman" w:hAnsi="Times New Roman"/>
          <w:sz w:val="18"/>
          <w:szCs w:val="18"/>
        </w:rPr>
        <w:t xml:space="preserve">  </w:t>
      </w:r>
    </w:p>
    <w:sectPr w:rsidR="00BE69FB" w:rsidRPr="00F16E21" w:rsidSect="00654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9FB" w:rsidRDefault="00BE69FB" w:rsidP="00CE7F1D">
      <w:pPr>
        <w:spacing w:after="0" w:line="240" w:lineRule="auto"/>
      </w:pPr>
      <w:r>
        <w:separator/>
      </w:r>
    </w:p>
  </w:endnote>
  <w:endnote w:type="continuationSeparator" w:id="0">
    <w:p w:rsidR="00BE69FB" w:rsidRDefault="00BE69FB" w:rsidP="00CE7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9FB" w:rsidRDefault="00BE69FB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BE69FB" w:rsidRDefault="00BE69F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9FB" w:rsidRDefault="00BE69FB" w:rsidP="00CE7F1D">
      <w:pPr>
        <w:spacing w:after="0" w:line="240" w:lineRule="auto"/>
      </w:pPr>
      <w:r>
        <w:separator/>
      </w:r>
    </w:p>
  </w:footnote>
  <w:footnote w:type="continuationSeparator" w:id="0">
    <w:p w:rsidR="00BE69FB" w:rsidRDefault="00BE69FB" w:rsidP="00CE7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8F87D98"/>
    <w:lvl w:ilvl="0">
      <w:numFmt w:val="bullet"/>
      <w:lvlText w:val="*"/>
      <w:lvlJc w:val="left"/>
    </w:lvl>
  </w:abstractNum>
  <w:abstractNum w:abstractNumId="1">
    <w:nsid w:val="03B96FBB"/>
    <w:multiLevelType w:val="hybridMultilevel"/>
    <w:tmpl w:val="54BADE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2F1FBD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7A13051"/>
    <w:multiLevelType w:val="hybridMultilevel"/>
    <w:tmpl w:val="BA40C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F3B22"/>
    <w:multiLevelType w:val="hybridMultilevel"/>
    <w:tmpl w:val="71845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D15A1D"/>
    <w:multiLevelType w:val="hybridMultilevel"/>
    <w:tmpl w:val="9D402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AA55EE"/>
    <w:multiLevelType w:val="hybridMultilevel"/>
    <w:tmpl w:val="E2D0C82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B41A8C"/>
    <w:multiLevelType w:val="hybridMultilevel"/>
    <w:tmpl w:val="3A285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121EE"/>
    <w:multiLevelType w:val="hybridMultilevel"/>
    <w:tmpl w:val="CAB4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1A54EA"/>
    <w:multiLevelType w:val="hybridMultilevel"/>
    <w:tmpl w:val="BD420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DA7B84"/>
    <w:multiLevelType w:val="hybridMultilevel"/>
    <w:tmpl w:val="AE046F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DF0EB2"/>
    <w:multiLevelType w:val="hybridMultilevel"/>
    <w:tmpl w:val="CD223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B164C8"/>
    <w:multiLevelType w:val="hybridMultilevel"/>
    <w:tmpl w:val="21901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73118E"/>
    <w:multiLevelType w:val="hybridMultilevel"/>
    <w:tmpl w:val="39141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13"/>
  </w:num>
  <w:num w:numId="6">
    <w:abstractNumId w:val="3"/>
  </w:num>
  <w:num w:numId="7">
    <w:abstractNumId w:val="12"/>
  </w:num>
  <w:num w:numId="8">
    <w:abstractNumId w:val="11"/>
  </w:num>
  <w:num w:numId="9">
    <w:abstractNumId w:val="7"/>
  </w:num>
  <w:num w:numId="10">
    <w:abstractNumId w:val="9"/>
  </w:num>
  <w:num w:numId="1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2">
    <w:abstractNumId w:val="1"/>
  </w:num>
  <w:num w:numId="13">
    <w:abstractNumId w:val="1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39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16EB"/>
    <w:rsid w:val="00030DA7"/>
    <w:rsid w:val="00037BEB"/>
    <w:rsid w:val="00040E76"/>
    <w:rsid w:val="000529FB"/>
    <w:rsid w:val="000627CB"/>
    <w:rsid w:val="00063653"/>
    <w:rsid w:val="00085C20"/>
    <w:rsid w:val="00086A1C"/>
    <w:rsid w:val="000A3B1B"/>
    <w:rsid w:val="000A67AA"/>
    <w:rsid w:val="000C437B"/>
    <w:rsid w:val="000C4EC4"/>
    <w:rsid w:val="000D2A65"/>
    <w:rsid w:val="000D387F"/>
    <w:rsid w:val="000E0518"/>
    <w:rsid w:val="000E1339"/>
    <w:rsid w:val="000E2780"/>
    <w:rsid w:val="000E512A"/>
    <w:rsid w:val="000E5F5B"/>
    <w:rsid w:val="000E6DEF"/>
    <w:rsid w:val="000E7C0A"/>
    <w:rsid w:val="00102731"/>
    <w:rsid w:val="00121340"/>
    <w:rsid w:val="001301C6"/>
    <w:rsid w:val="001303E4"/>
    <w:rsid w:val="00131FE3"/>
    <w:rsid w:val="00151FFE"/>
    <w:rsid w:val="0015486E"/>
    <w:rsid w:val="00157C34"/>
    <w:rsid w:val="00161566"/>
    <w:rsid w:val="00170B04"/>
    <w:rsid w:val="00171A27"/>
    <w:rsid w:val="001744C5"/>
    <w:rsid w:val="00186A1B"/>
    <w:rsid w:val="00187C39"/>
    <w:rsid w:val="0019377D"/>
    <w:rsid w:val="001A0075"/>
    <w:rsid w:val="001B0230"/>
    <w:rsid w:val="001D3645"/>
    <w:rsid w:val="001E5AFA"/>
    <w:rsid w:val="001F754F"/>
    <w:rsid w:val="00207835"/>
    <w:rsid w:val="00210B89"/>
    <w:rsid w:val="0021150E"/>
    <w:rsid w:val="002122B5"/>
    <w:rsid w:val="002162AC"/>
    <w:rsid w:val="00223524"/>
    <w:rsid w:val="00225399"/>
    <w:rsid w:val="002301DD"/>
    <w:rsid w:val="00230BAE"/>
    <w:rsid w:val="002331F8"/>
    <w:rsid w:val="0024298C"/>
    <w:rsid w:val="002475D0"/>
    <w:rsid w:val="0025119F"/>
    <w:rsid w:val="0025267B"/>
    <w:rsid w:val="002531CF"/>
    <w:rsid w:val="00253E4B"/>
    <w:rsid w:val="00264EB3"/>
    <w:rsid w:val="00282CEF"/>
    <w:rsid w:val="00285C58"/>
    <w:rsid w:val="00286200"/>
    <w:rsid w:val="00294CBD"/>
    <w:rsid w:val="002D3CC0"/>
    <w:rsid w:val="002D4C8A"/>
    <w:rsid w:val="002D5DE3"/>
    <w:rsid w:val="002F0745"/>
    <w:rsid w:val="002F6AF8"/>
    <w:rsid w:val="002F7566"/>
    <w:rsid w:val="00305AA7"/>
    <w:rsid w:val="00323AFE"/>
    <w:rsid w:val="00331A49"/>
    <w:rsid w:val="00332864"/>
    <w:rsid w:val="00343263"/>
    <w:rsid w:val="00346018"/>
    <w:rsid w:val="00355D45"/>
    <w:rsid w:val="003759EC"/>
    <w:rsid w:val="00377F1A"/>
    <w:rsid w:val="00382580"/>
    <w:rsid w:val="00391B56"/>
    <w:rsid w:val="00393AB0"/>
    <w:rsid w:val="003959E3"/>
    <w:rsid w:val="00395C1A"/>
    <w:rsid w:val="00396434"/>
    <w:rsid w:val="003A0D3E"/>
    <w:rsid w:val="003A5FCE"/>
    <w:rsid w:val="003A6D6A"/>
    <w:rsid w:val="003A799C"/>
    <w:rsid w:val="003B0876"/>
    <w:rsid w:val="003B34E2"/>
    <w:rsid w:val="003B48B9"/>
    <w:rsid w:val="003C0A5A"/>
    <w:rsid w:val="003C67A8"/>
    <w:rsid w:val="003D175C"/>
    <w:rsid w:val="003D5628"/>
    <w:rsid w:val="003E218C"/>
    <w:rsid w:val="003E4229"/>
    <w:rsid w:val="003E43BB"/>
    <w:rsid w:val="003E77C6"/>
    <w:rsid w:val="003E7B6F"/>
    <w:rsid w:val="004012B9"/>
    <w:rsid w:val="00404465"/>
    <w:rsid w:val="0040711E"/>
    <w:rsid w:val="00415438"/>
    <w:rsid w:val="00417E58"/>
    <w:rsid w:val="00420D29"/>
    <w:rsid w:val="00422B11"/>
    <w:rsid w:val="00425A8C"/>
    <w:rsid w:val="00426DAB"/>
    <w:rsid w:val="00431244"/>
    <w:rsid w:val="00431CBE"/>
    <w:rsid w:val="00434C04"/>
    <w:rsid w:val="004379B4"/>
    <w:rsid w:val="00441DB9"/>
    <w:rsid w:val="00445BC5"/>
    <w:rsid w:val="00462765"/>
    <w:rsid w:val="004652C7"/>
    <w:rsid w:val="004776F3"/>
    <w:rsid w:val="00494359"/>
    <w:rsid w:val="004B07D7"/>
    <w:rsid w:val="004C4D5A"/>
    <w:rsid w:val="004D1ED3"/>
    <w:rsid w:val="004D378F"/>
    <w:rsid w:val="004D6854"/>
    <w:rsid w:val="004D6B42"/>
    <w:rsid w:val="004D7570"/>
    <w:rsid w:val="004F432C"/>
    <w:rsid w:val="004F49D8"/>
    <w:rsid w:val="0051032B"/>
    <w:rsid w:val="0051473C"/>
    <w:rsid w:val="00515ECF"/>
    <w:rsid w:val="00520DF3"/>
    <w:rsid w:val="00521CF9"/>
    <w:rsid w:val="0052696C"/>
    <w:rsid w:val="0053466B"/>
    <w:rsid w:val="00543D2B"/>
    <w:rsid w:val="0054647E"/>
    <w:rsid w:val="00554D68"/>
    <w:rsid w:val="0055607E"/>
    <w:rsid w:val="00563371"/>
    <w:rsid w:val="00567AFD"/>
    <w:rsid w:val="00575EDC"/>
    <w:rsid w:val="00576ACD"/>
    <w:rsid w:val="00576DD4"/>
    <w:rsid w:val="005771BB"/>
    <w:rsid w:val="0058575B"/>
    <w:rsid w:val="00594A5B"/>
    <w:rsid w:val="005955EA"/>
    <w:rsid w:val="005A5E8A"/>
    <w:rsid w:val="005B58C4"/>
    <w:rsid w:val="005D0872"/>
    <w:rsid w:val="005D55A6"/>
    <w:rsid w:val="006061B0"/>
    <w:rsid w:val="00611C26"/>
    <w:rsid w:val="00612734"/>
    <w:rsid w:val="00614BB8"/>
    <w:rsid w:val="00617BDD"/>
    <w:rsid w:val="00620708"/>
    <w:rsid w:val="00630E3E"/>
    <w:rsid w:val="00632CBD"/>
    <w:rsid w:val="0063513E"/>
    <w:rsid w:val="00641797"/>
    <w:rsid w:val="00652027"/>
    <w:rsid w:val="006531A8"/>
    <w:rsid w:val="0065432C"/>
    <w:rsid w:val="00671D60"/>
    <w:rsid w:val="006810AA"/>
    <w:rsid w:val="006A2E8A"/>
    <w:rsid w:val="006B221C"/>
    <w:rsid w:val="006B6CAA"/>
    <w:rsid w:val="006C6988"/>
    <w:rsid w:val="006C7DD3"/>
    <w:rsid w:val="006D1FC0"/>
    <w:rsid w:val="006F25E1"/>
    <w:rsid w:val="006F3ECD"/>
    <w:rsid w:val="006F52E6"/>
    <w:rsid w:val="006F6AB1"/>
    <w:rsid w:val="00707E38"/>
    <w:rsid w:val="00717E7C"/>
    <w:rsid w:val="00724F03"/>
    <w:rsid w:val="0072759D"/>
    <w:rsid w:val="00731581"/>
    <w:rsid w:val="00746049"/>
    <w:rsid w:val="007479A1"/>
    <w:rsid w:val="007620F1"/>
    <w:rsid w:val="00771A64"/>
    <w:rsid w:val="00777F7F"/>
    <w:rsid w:val="007815AF"/>
    <w:rsid w:val="00781B4F"/>
    <w:rsid w:val="007915C2"/>
    <w:rsid w:val="007A1AED"/>
    <w:rsid w:val="007A3A47"/>
    <w:rsid w:val="007A622F"/>
    <w:rsid w:val="007B0247"/>
    <w:rsid w:val="007B4D03"/>
    <w:rsid w:val="007D186D"/>
    <w:rsid w:val="007D24F5"/>
    <w:rsid w:val="007D33AE"/>
    <w:rsid w:val="007D3B68"/>
    <w:rsid w:val="007D5ECC"/>
    <w:rsid w:val="007E21D9"/>
    <w:rsid w:val="007E5FFC"/>
    <w:rsid w:val="007F22B1"/>
    <w:rsid w:val="007F47D5"/>
    <w:rsid w:val="007F703F"/>
    <w:rsid w:val="00805C19"/>
    <w:rsid w:val="0080632A"/>
    <w:rsid w:val="008071D3"/>
    <w:rsid w:val="00821677"/>
    <w:rsid w:val="0082640D"/>
    <w:rsid w:val="00826C24"/>
    <w:rsid w:val="0083235E"/>
    <w:rsid w:val="00833AAF"/>
    <w:rsid w:val="00834094"/>
    <w:rsid w:val="00835C71"/>
    <w:rsid w:val="0084306F"/>
    <w:rsid w:val="008560BE"/>
    <w:rsid w:val="008606A7"/>
    <w:rsid w:val="00870AA5"/>
    <w:rsid w:val="00870D79"/>
    <w:rsid w:val="00877FAE"/>
    <w:rsid w:val="008806FE"/>
    <w:rsid w:val="00891FCC"/>
    <w:rsid w:val="00896223"/>
    <w:rsid w:val="008A5EAE"/>
    <w:rsid w:val="008B0220"/>
    <w:rsid w:val="008B2765"/>
    <w:rsid w:val="008B4E9C"/>
    <w:rsid w:val="008E08CD"/>
    <w:rsid w:val="008E77A5"/>
    <w:rsid w:val="008E7CD0"/>
    <w:rsid w:val="008F08F0"/>
    <w:rsid w:val="008F2C33"/>
    <w:rsid w:val="008F4E68"/>
    <w:rsid w:val="0090126E"/>
    <w:rsid w:val="009036A5"/>
    <w:rsid w:val="00905E83"/>
    <w:rsid w:val="00922FEB"/>
    <w:rsid w:val="00923863"/>
    <w:rsid w:val="009244E3"/>
    <w:rsid w:val="0092501A"/>
    <w:rsid w:val="009337DE"/>
    <w:rsid w:val="00934260"/>
    <w:rsid w:val="00943C73"/>
    <w:rsid w:val="009459DF"/>
    <w:rsid w:val="009469D9"/>
    <w:rsid w:val="00951027"/>
    <w:rsid w:val="0096191F"/>
    <w:rsid w:val="009716B1"/>
    <w:rsid w:val="00983BEF"/>
    <w:rsid w:val="00985993"/>
    <w:rsid w:val="00987E00"/>
    <w:rsid w:val="00987EB8"/>
    <w:rsid w:val="009930A9"/>
    <w:rsid w:val="009B1BCD"/>
    <w:rsid w:val="009C3199"/>
    <w:rsid w:val="009C5004"/>
    <w:rsid w:val="009C6873"/>
    <w:rsid w:val="009D23BC"/>
    <w:rsid w:val="009D3F5B"/>
    <w:rsid w:val="009D7BA1"/>
    <w:rsid w:val="009E2735"/>
    <w:rsid w:val="009E49EF"/>
    <w:rsid w:val="009E61CE"/>
    <w:rsid w:val="009F009D"/>
    <w:rsid w:val="009F4644"/>
    <w:rsid w:val="00A024F3"/>
    <w:rsid w:val="00A035B3"/>
    <w:rsid w:val="00A116EB"/>
    <w:rsid w:val="00A12ECC"/>
    <w:rsid w:val="00A2063D"/>
    <w:rsid w:val="00A230BE"/>
    <w:rsid w:val="00A275D6"/>
    <w:rsid w:val="00A27E4B"/>
    <w:rsid w:val="00A36DA8"/>
    <w:rsid w:val="00A43393"/>
    <w:rsid w:val="00A4674C"/>
    <w:rsid w:val="00A56FFF"/>
    <w:rsid w:val="00A619C8"/>
    <w:rsid w:val="00A6554A"/>
    <w:rsid w:val="00A6562D"/>
    <w:rsid w:val="00A709E5"/>
    <w:rsid w:val="00A84F52"/>
    <w:rsid w:val="00A901B2"/>
    <w:rsid w:val="00A921F5"/>
    <w:rsid w:val="00A93C10"/>
    <w:rsid w:val="00A94005"/>
    <w:rsid w:val="00A97B6B"/>
    <w:rsid w:val="00AB0814"/>
    <w:rsid w:val="00AB32C2"/>
    <w:rsid w:val="00AB4CB2"/>
    <w:rsid w:val="00AB5129"/>
    <w:rsid w:val="00AB6F03"/>
    <w:rsid w:val="00AC350E"/>
    <w:rsid w:val="00AC4025"/>
    <w:rsid w:val="00AC55D1"/>
    <w:rsid w:val="00AC576D"/>
    <w:rsid w:val="00AC676A"/>
    <w:rsid w:val="00AD229F"/>
    <w:rsid w:val="00AD5585"/>
    <w:rsid w:val="00AE080C"/>
    <w:rsid w:val="00AE4A0E"/>
    <w:rsid w:val="00AF3091"/>
    <w:rsid w:val="00B02DBB"/>
    <w:rsid w:val="00B100CB"/>
    <w:rsid w:val="00B13AD8"/>
    <w:rsid w:val="00B13CDD"/>
    <w:rsid w:val="00B21411"/>
    <w:rsid w:val="00B259A8"/>
    <w:rsid w:val="00B34A77"/>
    <w:rsid w:val="00B40871"/>
    <w:rsid w:val="00B614D9"/>
    <w:rsid w:val="00B63568"/>
    <w:rsid w:val="00B714D3"/>
    <w:rsid w:val="00B75DEA"/>
    <w:rsid w:val="00B951DE"/>
    <w:rsid w:val="00BB0933"/>
    <w:rsid w:val="00BB59A8"/>
    <w:rsid w:val="00BB6BB1"/>
    <w:rsid w:val="00BC045D"/>
    <w:rsid w:val="00BC1C1D"/>
    <w:rsid w:val="00BC67E4"/>
    <w:rsid w:val="00BE69FB"/>
    <w:rsid w:val="00C0194C"/>
    <w:rsid w:val="00C02EE6"/>
    <w:rsid w:val="00C21961"/>
    <w:rsid w:val="00C27AEE"/>
    <w:rsid w:val="00C30603"/>
    <w:rsid w:val="00C30B06"/>
    <w:rsid w:val="00C35A8A"/>
    <w:rsid w:val="00C64D44"/>
    <w:rsid w:val="00C65FD4"/>
    <w:rsid w:val="00C670AF"/>
    <w:rsid w:val="00C67243"/>
    <w:rsid w:val="00C83587"/>
    <w:rsid w:val="00C86BF4"/>
    <w:rsid w:val="00C91AB6"/>
    <w:rsid w:val="00CB1639"/>
    <w:rsid w:val="00CD0E4A"/>
    <w:rsid w:val="00CD455D"/>
    <w:rsid w:val="00CE4B4A"/>
    <w:rsid w:val="00CE6545"/>
    <w:rsid w:val="00CE7D41"/>
    <w:rsid w:val="00CE7F1D"/>
    <w:rsid w:val="00CF351F"/>
    <w:rsid w:val="00CF55D0"/>
    <w:rsid w:val="00D01494"/>
    <w:rsid w:val="00D070D6"/>
    <w:rsid w:val="00D208AA"/>
    <w:rsid w:val="00D37E47"/>
    <w:rsid w:val="00D52A82"/>
    <w:rsid w:val="00D55067"/>
    <w:rsid w:val="00D57C47"/>
    <w:rsid w:val="00D6456E"/>
    <w:rsid w:val="00D771B3"/>
    <w:rsid w:val="00D8525C"/>
    <w:rsid w:val="00D852C7"/>
    <w:rsid w:val="00D872F6"/>
    <w:rsid w:val="00D925CB"/>
    <w:rsid w:val="00D96F6B"/>
    <w:rsid w:val="00DB2B61"/>
    <w:rsid w:val="00DB411A"/>
    <w:rsid w:val="00DD188B"/>
    <w:rsid w:val="00DF18F6"/>
    <w:rsid w:val="00DF2AE9"/>
    <w:rsid w:val="00E052E6"/>
    <w:rsid w:val="00E20827"/>
    <w:rsid w:val="00E24C79"/>
    <w:rsid w:val="00E30BD2"/>
    <w:rsid w:val="00E46A24"/>
    <w:rsid w:val="00E47BF6"/>
    <w:rsid w:val="00E47C84"/>
    <w:rsid w:val="00E6072B"/>
    <w:rsid w:val="00E66B09"/>
    <w:rsid w:val="00E73F2D"/>
    <w:rsid w:val="00E87303"/>
    <w:rsid w:val="00EA0B7E"/>
    <w:rsid w:val="00EA4C86"/>
    <w:rsid w:val="00EA50D7"/>
    <w:rsid w:val="00EA5768"/>
    <w:rsid w:val="00EC31B2"/>
    <w:rsid w:val="00EC701D"/>
    <w:rsid w:val="00ED266D"/>
    <w:rsid w:val="00EE5AD6"/>
    <w:rsid w:val="00EE7E31"/>
    <w:rsid w:val="00EF3863"/>
    <w:rsid w:val="00EF6845"/>
    <w:rsid w:val="00F03435"/>
    <w:rsid w:val="00F11685"/>
    <w:rsid w:val="00F118C2"/>
    <w:rsid w:val="00F16E21"/>
    <w:rsid w:val="00F218D2"/>
    <w:rsid w:val="00F24D3E"/>
    <w:rsid w:val="00F33092"/>
    <w:rsid w:val="00F425C7"/>
    <w:rsid w:val="00F502B9"/>
    <w:rsid w:val="00F509BC"/>
    <w:rsid w:val="00F60FF7"/>
    <w:rsid w:val="00F62539"/>
    <w:rsid w:val="00F62DB6"/>
    <w:rsid w:val="00F66CAD"/>
    <w:rsid w:val="00F752FC"/>
    <w:rsid w:val="00F82585"/>
    <w:rsid w:val="00F84037"/>
    <w:rsid w:val="00F87BDE"/>
    <w:rsid w:val="00F91AE4"/>
    <w:rsid w:val="00FA0AE9"/>
    <w:rsid w:val="00FC2BCD"/>
    <w:rsid w:val="00FC7309"/>
    <w:rsid w:val="00FC78FD"/>
    <w:rsid w:val="00FD0C87"/>
    <w:rsid w:val="00FF066A"/>
    <w:rsid w:val="00FF17D1"/>
    <w:rsid w:val="00FF349C"/>
    <w:rsid w:val="00FF7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A116EB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116E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116EB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A11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116EB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A116EB"/>
    <w:rPr>
      <w:lang w:eastAsia="en-US"/>
    </w:rPr>
  </w:style>
  <w:style w:type="paragraph" w:customStyle="1" w:styleId="14">
    <w:name w:val="Текст 14(основной)"/>
    <w:basedOn w:val="Normal"/>
    <w:link w:val="140"/>
    <w:uiPriority w:val="99"/>
    <w:rsid w:val="00A116EB"/>
    <w:pPr>
      <w:spacing w:after="0" w:line="360" w:lineRule="auto"/>
      <w:ind w:firstLine="708"/>
      <w:jc w:val="both"/>
    </w:pPr>
    <w:rPr>
      <w:rFonts w:ascii="Times New Roman" w:hAnsi="Times New Roman"/>
      <w:sz w:val="24"/>
      <w:szCs w:val="20"/>
      <w:lang w:eastAsia="ru-RU"/>
    </w:rPr>
  </w:style>
  <w:style w:type="character" w:customStyle="1" w:styleId="140">
    <w:name w:val="Текст 14(основной) Знак"/>
    <w:link w:val="14"/>
    <w:uiPriority w:val="99"/>
    <w:locked/>
    <w:rsid w:val="00A116EB"/>
    <w:rPr>
      <w:rFonts w:ascii="Times New Roman" w:hAnsi="Times New Roman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4D1ED3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987E00"/>
    <w:rPr>
      <w:rFonts w:cs="Times New Roman"/>
    </w:rPr>
  </w:style>
  <w:style w:type="character" w:styleId="Strong">
    <w:name w:val="Strong"/>
    <w:basedOn w:val="DefaultParagraphFont"/>
    <w:uiPriority w:val="99"/>
    <w:qFormat/>
    <w:rsid w:val="00063653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4627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611C2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99"/>
    <w:qFormat/>
    <w:rsid w:val="005D55A6"/>
    <w:pPr>
      <w:outlineLvl w:val="9"/>
    </w:pPr>
  </w:style>
  <w:style w:type="paragraph" w:styleId="TOC1">
    <w:name w:val="toc 1"/>
    <w:basedOn w:val="Normal"/>
    <w:next w:val="Normal"/>
    <w:autoRedefine/>
    <w:uiPriority w:val="99"/>
    <w:rsid w:val="005D55A6"/>
    <w:pPr>
      <w:spacing w:after="100"/>
    </w:pPr>
  </w:style>
  <w:style w:type="character" w:styleId="Hyperlink">
    <w:name w:val="Hyperlink"/>
    <w:basedOn w:val="DefaultParagraphFont"/>
    <w:uiPriority w:val="99"/>
    <w:rsid w:val="005D55A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E7F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E7F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E7F1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23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1519</TotalTime>
  <Pages>42</Pages>
  <Words>7998</Words>
  <Characters>-32766</Characters>
  <Application>Microsoft Office Outlook</Application>
  <DocSecurity>0</DocSecurity>
  <Lines>0</Lines>
  <Paragraphs>0</Paragraphs>
  <ScaleCrop>false</ScaleCrop>
  <Company>Krokoz™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Ведущий Специалист</cp:lastModifiedBy>
  <cp:revision>44</cp:revision>
  <cp:lastPrinted>2020-12-18T05:03:00Z</cp:lastPrinted>
  <dcterms:created xsi:type="dcterms:W3CDTF">2014-01-07T09:51:00Z</dcterms:created>
  <dcterms:modified xsi:type="dcterms:W3CDTF">2020-12-18T05:09:00Z</dcterms:modified>
</cp:coreProperties>
</file>